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5271E" w14:textId="77777777" w:rsidR="006C3331" w:rsidRPr="008643E6" w:rsidRDefault="00FF7240" w:rsidP="00DE41E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829D3" wp14:editId="3FC96BBA">
                <wp:simplePos x="0" y="0"/>
                <wp:positionH relativeFrom="column">
                  <wp:posOffset>516890</wp:posOffset>
                </wp:positionH>
                <wp:positionV relativeFrom="paragraph">
                  <wp:posOffset>165735</wp:posOffset>
                </wp:positionV>
                <wp:extent cx="3003550" cy="67627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77A88" w14:textId="77777777" w:rsidR="00681B17" w:rsidRDefault="00681B17" w:rsidP="006C3331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r w:rsidR="009E5D18">
                              <w:rPr>
                                <w:b/>
                                <w:sz w:val="32"/>
                              </w:rPr>
                              <w:t>COMMERCE</w:t>
                            </w:r>
                          </w:p>
                          <w:p w14:paraId="7C14AAD7" w14:textId="77777777" w:rsidR="00681B17" w:rsidRDefault="009E5D18" w:rsidP="006C3331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</w:t>
                            </w:r>
                            <w:r w:rsidR="00681B17">
                              <w:rPr>
                                <w:b/>
                                <w:sz w:val="32"/>
                              </w:rPr>
                              <w:t xml:space="preserve">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82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.7pt;margin-top:13.05pt;width:236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" strokecolor="white [3212]">
                <v:textbox>
                  <w:txbxContent>
                    <w:p w14:paraId="68A77A88" w14:textId="77777777" w:rsidR="00681B17" w:rsidRDefault="00681B17" w:rsidP="006C3331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r w:rsidR="009E5D18">
                        <w:rPr>
                          <w:b/>
                          <w:sz w:val="32"/>
                        </w:rPr>
                        <w:t>COMMERCE</w:t>
                      </w:r>
                    </w:p>
                    <w:p w14:paraId="7C14AAD7" w14:textId="77777777" w:rsidR="00681B17" w:rsidRDefault="009E5D18" w:rsidP="006C3331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</w:t>
                      </w:r>
                      <w:r w:rsidR="00681B17">
                        <w:rPr>
                          <w:b/>
                          <w:sz w:val="32"/>
                        </w:rPr>
                        <w:t xml:space="preserve"> REPORT</w:t>
                      </w:r>
                    </w:p>
                  </w:txbxContent>
                </v:textbox>
              </v:shape>
            </w:pict>
          </mc:Fallback>
        </mc:AlternateContent>
      </w:r>
      <w:r w:rsidRPr="008643E6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D36A3E0" wp14:editId="24399208">
            <wp:simplePos x="971550" y="45720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1905" b="0"/>
            <wp:wrapSquare wrapText="bothSides"/>
            <wp:docPr id="3" name="Picture 3" descr="C:\Users\lshumway\AppData\Local\Microsoft\Windows\Temporary Internet Files\Content.Outlook\J3OZKXCF\Black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humway\AppData\Local\Microsoft\Windows\Temporary Internet Files\Content.Outlook\J3OZKXCF\Black se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181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3331" w:rsidRPr="008643E6">
        <w:rPr>
          <w:rFonts w:ascii="Arial" w:hAnsi="Arial" w:cs="Arial"/>
          <w:b/>
          <w:sz w:val="24"/>
          <w:szCs w:val="24"/>
        </w:rPr>
        <w:t xml:space="preserve">                    </w:t>
      </w:r>
    </w:p>
    <w:p w14:paraId="114A8D08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74112B4B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51B6CFB6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6D4B4F82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7D36189F" w14:textId="77777777" w:rsidR="007374E1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szCs w:val="24"/>
        </w:rPr>
      </w:pPr>
    </w:p>
    <w:p w14:paraId="1F5B8945" w14:textId="77777777" w:rsidR="00222180" w:rsidRPr="008643E6" w:rsidRDefault="007374E1" w:rsidP="00DE41E8">
      <w:pPr>
        <w:pStyle w:val="Heading2"/>
        <w:spacing w:line="276" w:lineRule="auto"/>
        <w:ind w:left="7200"/>
        <w:rPr>
          <w:rFonts w:ascii="Arial" w:hAnsi="Arial" w:cs="Arial"/>
          <w:i/>
          <w:szCs w:val="24"/>
        </w:rPr>
      </w:pPr>
      <w:r w:rsidRPr="008643E6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A40596" wp14:editId="62772CAC">
                <wp:simplePos x="0" y="0"/>
                <wp:positionH relativeFrom="column">
                  <wp:posOffset>4511040</wp:posOffset>
                </wp:positionH>
                <wp:positionV relativeFrom="paragraph">
                  <wp:posOffset>83820</wp:posOffset>
                </wp:positionV>
                <wp:extent cx="1600200" cy="419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5593A" w14:textId="77777777" w:rsidR="00681B17" w:rsidRDefault="00681B17" w:rsidP="00203633">
                            <w:pPr>
                              <w:tabs>
                                <w:tab w:val="left" w:pos="1600"/>
                              </w:tabs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40596" id="_x0000_s1027" type="#_x0000_t202" style="position:absolute;left:0;text-align:left;margin-left:355.2pt;margin-top:6.6pt;width:126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" filled="f" stroked="f">
                <v:textbox>
                  <w:txbxContent>
                    <w:p w14:paraId="31E5593A" w14:textId="77777777" w:rsidR="00681B17" w:rsidRDefault="00681B17" w:rsidP="00203633">
                      <w:pPr>
                        <w:tabs>
                          <w:tab w:val="left" w:pos="1600"/>
                        </w:tabs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4473" w:rsidRPr="008643E6">
        <w:rPr>
          <w:rFonts w:ascii="Arial" w:hAnsi="Arial" w:cs="Arial"/>
          <w:i/>
          <w:szCs w:val="24"/>
        </w:rPr>
        <w:t xml:space="preserve">  </w:t>
      </w:r>
    </w:p>
    <w:p w14:paraId="15ADD923" w14:textId="77777777" w:rsidR="00CF5FB5" w:rsidRPr="008643E6" w:rsidRDefault="00CF5FB5" w:rsidP="00DE41E8">
      <w:pPr>
        <w:pStyle w:val="Heading2"/>
        <w:spacing w:line="276" w:lineRule="auto"/>
        <w:rPr>
          <w:rFonts w:ascii="Arial" w:hAnsi="Arial" w:cs="Arial"/>
          <w:szCs w:val="24"/>
        </w:rPr>
      </w:pPr>
      <w:r w:rsidRPr="008643E6">
        <w:rPr>
          <w:rFonts w:ascii="Arial" w:hAnsi="Arial" w:cs="Arial"/>
          <w:b/>
          <w:szCs w:val="24"/>
        </w:rPr>
        <w:t>TO:</w:t>
      </w:r>
      <w:r w:rsidRPr="008643E6">
        <w:rPr>
          <w:rFonts w:ascii="Arial" w:hAnsi="Arial" w:cs="Arial"/>
          <w:szCs w:val="24"/>
        </w:rPr>
        <w:tab/>
        <w:t xml:space="preserve">     </w:t>
      </w:r>
      <w:r w:rsidRPr="008643E6">
        <w:rPr>
          <w:rFonts w:ascii="Arial" w:hAnsi="Arial" w:cs="Arial"/>
          <w:szCs w:val="24"/>
        </w:rPr>
        <w:tab/>
      </w:r>
      <w:r w:rsidR="00397BF7" w:rsidRPr="008643E6">
        <w:rPr>
          <w:rFonts w:ascii="Arial" w:hAnsi="Arial" w:cs="Arial"/>
          <w:szCs w:val="24"/>
        </w:rPr>
        <w:t xml:space="preserve">  </w:t>
      </w:r>
      <w:r w:rsidR="00397BF7" w:rsidRPr="008643E6">
        <w:rPr>
          <w:rFonts w:ascii="Arial" w:hAnsi="Arial" w:cs="Arial"/>
          <w:szCs w:val="24"/>
        </w:rPr>
        <w:tab/>
      </w:r>
      <w:r w:rsidR="009E5D18" w:rsidRPr="008643E6">
        <w:rPr>
          <w:rFonts w:ascii="Arial" w:hAnsi="Arial" w:cs="Arial"/>
          <w:szCs w:val="24"/>
        </w:rPr>
        <w:t>Honorable City Council</w:t>
      </w:r>
      <w:r w:rsidRPr="008643E6">
        <w:rPr>
          <w:rFonts w:ascii="Arial" w:hAnsi="Arial" w:cs="Arial"/>
          <w:szCs w:val="24"/>
        </w:rPr>
        <w:tab/>
      </w:r>
      <w:r w:rsidRPr="008643E6">
        <w:rPr>
          <w:rFonts w:ascii="Arial" w:hAnsi="Arial" w:cs="Arial"/>
          <w:szCs w:val="24"/>
        </w:rPr>
        <w:tab/>
      </w:r>
    </w:p>
    <w:p w14:paraId="496FC89D" w14:textId="77777777" w:rsidR="00CF5FB5" w:rsidRPr="008643E6" w:rsidRDefault="00CF5FB5" w:rsidP="00DE41E8">
      <w:pPr>
        <w:spacing w:line="276" w:lineRule="auto"/>
        <w:rPr>
          <w:rFonts w:ascii="Arial" w:hAnsi="Arial" w:cs="Arial"/>
          <w:sz w:val="24"/>
          <w:szCs w:val="24"/>
        </w:rPr>
      </w:pPr>
    </w:p>
    <w:p w14:paraId="60701204" w14:textId="7B2449A8" w:rsidR="00397BF7" w:rsidRPr="008643E6" w:rsidRDefault="00CF5FB5" w:rsidP="00DE41E8">
      <w:pPr>
        <w:spacing w:line="276" w:lineRule="auto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sz w:val="24"/>
          <w:szCs w:val="24"/>
        </w:rPr>
        <w:t>FROM:</w:t>
      </w:r>
      <w:r w:rsidRPr="008643E6">
        <w:rPr>
          <w:rFonts w:ascii="Arial" w:hAnsi="Arial" w:cs="Arial"/>
          <w:b/>
          <w:sz w:val="24"/>
          <w:szCs w:val="24"/>
        </w:rPr>
        <w:tab/>
      </w:r>
      <w:r w:rsidR="00397BF7" w:rsidRPr="008643E6">
        <w:rPr>
          <w:rFonts w:ascii="Arial" w:hAnsi="Arial" w:cs="Arial"/>
          <w:b/>
          <w:sz w:val="24"/>
          <w:szCs w:val="24"/>
        </w:rPr>
        <w:t xml:space="preserve">  </w:t>
      </w:r>
      <w:r w:rsidR="00397BF7" w:rsidRPr="008643E6">
        <w:rPr>
          <w:rFonts w:ascii="Arial" w:hAnsi="Arial" w:cs="Arial"/>
          <w:b/>
          <w:sz w:val="24"/>
          <w:szCs w:val="24"/>
        </w:rPr>
        <w:tab/>
      </w:r>
      <w:r w:rsidR="009E5D18" w:rsidRPr="008643E6">
        <w:rPr>
          <w:rFonts w:ascii="Arial" w:hAnsi="Arial" w:cs="Arial"/>
          <w:sz w:val="24"/>
          <w:szCs w:val="24"/>
        </w:rPr>
        <w:t xml:space="preserve">City </w:t>
      </w:r>
      <w:r w:rsidR="00CF35CF">
        <w:rPr>
          <w:rFonts w:ascii="Arial" w:hAnsi="Arial" w:cs="Arial"/>
          <w:sz w:val="24"/>
          <w:szCs w:val="24"/>
        </w:rPr>
        <w:t>Manager</w:t>
      </w:r>
    </w:p>
    <w:p w14:paraId="466FFB45" w14:textId="77777777" w:rsidR="00397BF7" w:rsidRPr="008643E6" w:rsidRDefault="00397BF7" w:rsidP="00DE41E8">
      <w:pPr>
        <w:spacing w:line="276" w:lineRule="auto"/>
        <w:rPr>
          <w:rFonts w:ascii="Arial" w:hAnsi="Arial" w:cs="Arial"/>
          <w:sz w:val="24"/>
          <w:szCs w:val="24"/>
        </w:rPr>
      </w:pPr>
    </w:p>
    <w:p w14:paraId="51075B69" w14:textId="5709DC85" w:rsidR="00CF10F4" w:rsidRPr="008643E6" w:rsidRDefault="009E5D18" w:rsidP="008643E6">
      <w:pPr>
        <w:spacing w:line="276" w:lineRule="auto"/>
        <w:ind w:left="2160" w:hanging="2160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>SUBJECT: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 xml:space="preserve">  </w:t>
      </w:r>
      <w:r w:rsidR="00CF10F4" w:rsidRPr="008643E6">
        <w:rPr>
          <w:rFonts w:ascii="Arial" w:hAnsi="Arial" w:cs="Arial"/>
          <w:b/>
          <w:caps/>
          <w:sz w:val="24"/>
          <w:szCs w:val="24"/>
        </w:rPr>
        <w:tab/>
      </w:r>
      <w:r w:rsidR="006A56EC">
        <w:rPr>
          <w:rFonts w:ascii="Arial" w:hAnsi="Arial" w:cs="Arial"/>
          <w:b/>
          <w:caps/>
          <w:sz w:val="24"/>
          <w:szCs w:val="24"/>
        </w:rPr>
        <w:t xml:space="preserve">Council meeting schedule – cancelling December 27, </w:t>
      </w:r>
      <w:proofErr w:type="gramStart"/>
      <w:r w:rsidR="006A56EC">
        <w:rPr>
          <w:rFonts w:ascii="Arial" w:hAnsi="Arial" w:cs="Arial"/>
          <w:b/>
          <w:caps/>
          <w:sz w:val="24"/>
          <w:szCs w:val="24"/>
        </w:rPr>
        <w:t>2022</w:t>
      </w:r>
      <w:proofErr w:type="gramEnd"/>
      <w:r w:rsidR="006A56EC">
        <w:rPr>
          <w:rFonts w:ascii="Arial" w:hAnsi="Arial" w:cs="Arial"/>
          <w:b/>
          <w:caps/>
          <w:sz w:val="24"/>
          <w:szCs w:val="24"/>
        </w:rPr>
        <w:t xml:space="preserve"> meeting and rescheduling January 10, 2023, to January 12, 2023, due to holiday closure of City hall </w:t>
      </w:r>
    </w:p>
    <w:p w14:paraId="224AA0B7" w14:textId="77777777" w:rsidR="008643E6" w:rsidRPr="008643E6" w:rsidRDefault="008643E6" w:rsidP="008643E6">
      <w:pPr>
        <w:spacing w:line="276" w:lineRule="auto"/>
        <w:ind w:left="2160" w:hanging="2160"/>
        <w:jc w:val="both"/>
        <w:rPr>
          <w:rFonts w:ascii="Arial" w:hAnsi="Arial" w:cs="Arial"/>
          <w:sz w:val="24"/>
          <w:szCs w:val="24"/>
        </w:rPr>
      </w:pPr>
    </w:p>
    <w:p w14:paraId="24045098" w14:textId="1CA0E6A8" w:rsidR="00CF10F4" w:rsidRPr="008643E6" w:rsidRDefault="00CF10F4" w:rsidP="00DE41E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643E6">
        <w:rPr>
          <w:rFonts w:ascii="Arial" w:hAnsi="Arial" w:cs="Arial"/>
          <w:b/>
          <w:caps/>
          <w:sz w:val="24"/>
          <w:szCs w:val="24"/>
        </w:rPr>
        <w:t xml:space="preserve">Meeting Date: </w:t>
      </w:r>
      <w:r w:rsidRPr="008643E6">
        <w:rPr>
          <w:rFonts w:ascii="Arial" w:hAnsi="Arial" w:cs="Arial"/>
          <w:b/>
          <w:caps/>
          <w:sz w:val="24"/>
          <w:szCs w:val="24"/>
        </w:rPr>
        <w:tab/>
      </w:r>
      <w:r w:rsidR="006A56EC">
        <w:rPr>
          <w:rFonts w:ascii="Arial" w:hAnsi="Arial" w:cs="Arial"/>
          <w:sz w:val="24"/>
          <w:szCs w:val="24"/>
        </w:rPr>
        <w:t>November 22</w:t>
      </w:r>
      <w:r w:rsidR="007F3AAC">
        <w:rPr>
          <w:rFonts w:ascii="Arial" w:hAnsi="Arial" w:cs="Arial"/>
          <w:sz w:val="24"/>
          <w:szCs w:val="24"/>
        </w:rPr>
        <w:t>, 20</w:t>
      </w:r>
      <w:r w:rsidR="00C62C89">
        <w:rPr>
          <w:rFonts w:ascii="Arial" w:hAnsi="Arial" w:cs="Arial"/>
          <w:sz w:val="24"/>
          <w:szCs w:val="24"/>
        </w:rPr>
        <w:t>2</w:t>
      </w:r>
      <w:r w:rsidR="006A56EC">
        <w:rPr>
          <w:rFonts w:ascii="Arial" w:hAnsi="Arial" w:cs="Arial"/>
          <w:sz w:val="24"/>
          <w:szCs w:val="24"/>
        </w:rPr>
        <w:t>2</w:t>
      </w:r>
    </w:p>
    <w:p w14:paraId="54948EF7" w14:textId="77777777" w:rsidR="00CF10F4" w:rsidRPr="008643E6" w:rsidRDefault="00CF10F4" w:rsidP="00DE41E8">
      <w:pPr>
        <w:pBdr>
          <w:bottom w:val="single" w:sz="4" w:space="1" w:color="auto"/>
        </w:pBd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23D78F6" w14:textId="77777777" w:rsidR="00CF5FB5" w:rsidRPr="00EE6521" w:rsidRDefault="00CF5FB5" w:rsidP="00DE41E8">
      <w:pPr>
        <w:spacing w:line="276" w:lineRule="auto"/>
        <w:ind w:left="1008" w:hanging="1008"/>
        <w:rPr>
          <w:rFonts w:ascii="Arial" w:hAnsi="Arial" w:cs="Arial"/>
          <w:sz w:val="10"/>
          <w:szCs w:val="10"/>
        </w:rPr>
      </w:pPr>
    </w:p>
    <w:p w14:paraId="6B567066" w14:textId="77777777" w:rsidR="00AF603A" w:rsidRPr="00224B99" w:rsidRDefault="00AF603A" w:rsidP="00DE41E8">
      <w:pPr>
        <w:pStyle w:val="Heading3"/>
        <w:spacing w:line="276" w:lineRule="auto"/>
        <w:rPr>
          <w:rFonts w:ascii="Arial" w:hAnsi="Arial" w:cs="Arial"/>
          <w:szCs w:val="24"/>
        </w:rPr>
      </w:pPr>
    </w:p>
    <w:p w14:paraId="6E22DCA2" w14:textId="77777777" w:rsidR="00CF5FB5" w:rsidRPr="00224B99" w:rsidRDefault="00CF5FB5" w:rsidP="00DE41E8">
      <w:pPr>
        <w:pStyle w:val="Heading3"/>
        <w:spacing w:line="276" w:lineRule="auto"/>
        <w:rPr>
          <w:rFonts w:ascii="Arial" w:hAnsi="Arial" w:cs="Arial"/>
          <w:szCs w:val="24"/>
        </w:rPr>
      </w:pPr>
      <w:r w:rsidRPr="00224B99">
        <w:rPr>
          <w:rFonts w:ascii="Arial" w:hAnsi="Arial" w:cs="Arial"/>
          <w:szCs w:val="24"/>
        </w:rPr>
        <w:t>RECOMMENDATION</w:t>
      </w:r>
      <w:r w:rsidR="009E5D18" w:rsidRPr="00224B99">
        <w:rPr>
          <w:rFonts w:ascii="Arial" w:hAnsi="Arial" w:cs="Arial"/>
          <w:szCs w:val="24"/>
        </w:rPr>
        <w:t>:</w:t>
      </w:r>
    </w:p>
    <w:p w14:paraId="4A771C20" w14:textId="77777777" w:rsidR="00397BF7" w:rsidRPr="00224B99" w:rsidRDefault="00397BF7" w:rsidP="00DE41E8">
      <w:pPr>
        <w:spacing w:line="276" w:lineRule="auto"/>
        <w:rPr>
          <w:rFonts w:ascii="Arial" w:hAnsi="Arial" w:cs="Arial"/>
          <w:sz w:val="24"/>
          <w:szCs w:val="24"/>
        </w:rPr>
      </w:pPr>
    </w:p>
    <w:p w14:paraId="567ED968" w14:textId="44E67A0C" w:rsidR="00CF5FB5" w:rsidRPr="00224B99" w:rsidRDefault="005B6B31" w:rsidP="000E757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Council </w:t>
      </w:r>
      <w:r w:rsidR="001F1608">
        <w:rPr>
          <w:rFonts w:ascii="Arial" w:hAnsi="Arial" w:cs="Arial"/>
          <w:sz w:val="24"/>
          <w:szCs w:val="24"/>
        </w:rPr>
        <w:t xml:space="preserve">to consider </w:t>
      </w:r>
      <w:r w:rsidR="006A56EC">
        <w:rPr>
          <w:rFonts w:ascii="Arial" w:hAnsi="Arial" w:cs="Arial"/>
          <w:sz w:val="24"/>
          <w:szCs w:val="24"/>
        </w:rPr>
        <w:t xml:space="preserve">canceling the regular City Council meeting </w:t>
      </w:r>
      <w:r w:rsidR="000E7570">
        <w:rPr>
          <w:rFonts w:ascii="Arial" w:hAnsi="Arial" w:cs="Arial"/>
          <w:sz w:val="24"/>
          <w:szCs w:val="24"/>
        </w:rPr>
        <w:t>originally scheduled for</w:t>
      </w:r>
      <w:r w:rsidR="006A56EC">
        <w:rPr>
          <w:rFonts w:ascii="Arial" w:hAnsi="Arial" w:cs="Arial"/>
          <w:sz w:val="24"/>
          <w:szCs w:val="24"/>
        </w:rPr>
        <w:t xml:space="preserve"> December 27, 2022, and </w:t>
      </w:r>
      <w:r w:rsidR="001F1608">
        <w:rPr>
          <w:rFonts w:ascii="Arial" w:hAnsi="Arial" w:cs="Arial"/>
          <w:sz w:val="24"/>
          <w:szCs w:val="24"/>
        </w:rPr>
        <w:t xml:space="preserve">rescheduling the regular meeting </w:t>
      </w:r>
      <w:r w:rsidR="00EF6FEB">
        <w:rPr>
          <w:rFonts w:ascii="Arial" w:hAnsi="Arial" w:cs="Arial"/>
          <w:sz w:val="24"/>
          <w:szCs w:val="24"/>
        </w:rPr>
        <w:t xml:space="preserve">of January </w:t>
      </w:r>
      <w:r w:rsidR="006A56EC">
        <w:rPr>
          <w:rFonts w:ascii="Arial" w:hAnsi="Arial" w:cs="Arial"/>
          <w:sz w:val="24"/>
          <w:szCs w:val="24"/>
        </w:rPr>
        <w:t>10</w:t>
      </w:r>
      <w:r w:rsidR="00EF6FEB">
        <w:rPr>
          <w:rFonts w:ascii="Arial" w:hAnsi="Arial" w:cs="Arial"/>
          <w:sz w:val="24"/>
          <w:szCs w:val="24"/>
        </w:rPr>
        <w:t>, 202</w:t>
      </w:r>
      <w:r w:rsidR="006A56EC">
        <w:rPr>
          <w:rFonts w:ascii="Arial" w:hAnsi="Arial" w:cs="Arial"/>
          <w:sz w:val="24"/>
          <w:szCs w:val="24"/>
        </w:rPr>
        <w:t>3</w:t>
      </w:r>
      <w:r w:rsidR="00EF6FEB">
        <w:rPr>
          <w:rFonts w:ascii="Arial" w:hAnsi="Arial" w:cs="Arial"/>
          <w:sz w:val="24"/>
          <w:szCs w:val="24"/>
        </w:rPr>
        <w:t>,</w:t>
      </w:r>
      <w:r w:rsidR="00C62C89">
        <w:rPr>
          <w:rFonts w:ascii="Arial" w:hAnsi="Arial" w:cs="Arial"/>
          <w:sz w:val="24"/>
          <w:szCs w:val="24"/>
        </w:rPr>
        <w:t xml:space="preserve"> to January</w:t>
      </w:r>
      <w:r w:rsidR="00CF35CF">
        <w:rPr>
          <w:rFonts w:ascii="Arial" w:hAnsi="Arial" w:cs="Arial"/>
          <w:sz w:val="24"/>
          <w:szCs w:val="24"/>
        </w:rPr>
        <w:t xml:space="preserve"> </w:t>
      </w:r>
      <w:r w:rsidR="009E2102">
        <w:rPr>
          <w:rFonts w:ascii="Arial" w:hAnsi="Arial" w:cs="Arial"/>
          <w:sz w:val="24"/>
          <w:szCs w:val="24"/>
        </w:rPr>
        <w:t>12</w:t>
      </w:r>
      <w:r w:rsidR="00EF6FEB">
        <w:rPr>
          <w:rFonts w:ascii="Arial" w:hAnsi="Arial" w:cs="Arial"/>
          <w:sz w:val="24"/>
          <w:szCs w:val="24"/>
        </w:rPr>
        <w:t>, 202</w:t>
      </w:r>
      <w:r w:rsidR="006A56EC">
        <w:rPr>
          <w:rFonts w:ascii="Arial" w:hAnsi="Arial" w:cs="Arial"/>
          <w:sz w:val="24"/>
          <w:szCs w:val="24"/>
        </w:rPr>
        <w:t>3</w:t>
      </w:r>
      <w:r w:rsidR="00EF6FEB">
        <w:rPr>
          <w:rFonts w:ascii="Arial" w:hAnsi="Arial" w:cs="Arial"/>
          <w:sz w:val="24"/>
          <w:szCs w:val="24"/>
        </w:rPr>
        <w:t>,</w:t>
      </w:r>
      <w:r w:rsidR="007F3AAC">
        <w:rPr>
          <w:rFonts w:ascii="Arial" w:hAnsi="Arial" w:cs="Arial"/>
          <w:sz w:val="24"/>
          <w:szCs w:val="24"/>
        </w:rPr>
        <w:t xml:space="preserve"> </w:t>
      </w:r>
      <w:r w:rsidR="001F1608">
        <w:rPr>
          <w:rFonts w:ascii="Arial" w:hAnsi="Arial" w:cs="Arial"/>
          <w:sz w:val="24"/>
          <w:szCs w:val="24"/>
        </w:rPr>
        <w:t xml:space="preserve">due to </w:t>
      </w:r>
      <w:r w:rsidR="007F3AAC">
        <w:rPr>
          <w:rFonts w:ascii="Arial" w:hAnsi="Arial" w:cs="Arial"/>
          <w:sz w:val="24"/>
          <w:szCs w:val="24"/>
        </w:rPr>
        <w:t xml:space="preserve">City Hall </w:t>
      </w:r>
      <w:r w:rsidR="000E7570">
        <w:rPr>
          <w:rFonts w:ascii="Arial" w:hAnsi="Arial" w:cs="Arial"/>
          <w:sz w:val="24"/>
          <w:szCs w:val="24"/>
        </w:rPr>
        <w:t xml:space="preserve">Holiday </w:t>
      </w:r>
      <w:r w:rsidR="007F3AAC">
        <w:rPr>
          <w:rFonts w:ascii="Arial" w:hAnsi="Arial" w:cs="Arial"/>
          <w:sz w:val="24"/>
          <w:szCs w:val="24"/>
        </w:rPr>
        <w:t>Closure</w:t>
      </w:r>
      <w:r w:rsidR="00CF35CF">
        <w:rPr>
          <w:rFonts w:ascii="Arial" w:hAnsi="Arial" w:cs="Arial"/>
          <w:sz w:val="24"/>
          <w:szCs w:val="24"/>
        </w:rPr>
        <w:t>.</w:t>
      </w:r>
    </w:p>
    <w:p w14:paraId="5B674631" w14:textId="77777777" w:rsidR="008643E6" w:rsidRPr="00224B99" w:rsidRDefault="008643E6" w:rsidP="005B6B3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3FCB6B8" w14:textId="77777777" w:rsidR="005B6B31" w:rsidRPr="005B6B31" w:rsidRDefault="005B6B31" w:rsidP="005B6B3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B6B31">
        <w:rPr>
          <w:rFonts w:ascii="Arial" w:hAnsi="Arial" w:cs="Arial"/>
          <w:b/>
          <w:sz w:val="24"/>
          <w:szCs w:val="24"/>
        </w:rPr>
        <w:t>BACKGROUND/ANALYSIS:</w:t>
      </w:r>
    </w:p>
    <w:p w14:paraId="30FA806B" w14:textId="77777777" w:rsidR="005B6B31" w:rsidRPr="005B6B31" w:rsidRDefault="005B6B31" w:rsidP="005B6B3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A60D754" w14:textId="5D1B21BA" w:rsidR="000E7570" w:rsidRDefault="007F3AAC" w:rsidP="00C62C8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0E7570">
        <w:rPr>
          <w:rFonts w:ascii="Arial" w:hAnsi="Arial" w:cs="Arial"/>
          <w:sz w:val="24"/>
          <w:szCs w:val="24"/>
        </w:rPr>
        <w:t xml:space="preserve">Commerce City </w:t>
      </w:r>
      <w:r>
        <w:rPr>
          <w:rFonts w:ascii="Arial" w:hAnsi="Arial" w:cs="Arial"/>
          <w:sz w:val="24"/>
          <w:szCs w:val="24"/>
        </w:rPr>
        <w:t>Employee</w:t>
      </w:r>
      <w:r w:rsidR="000E757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Association </w:t>
      </w:r>
      <w:r w:rsidR="000E7570">
        <w:rPr>
          <w:rFonts w:ascii="Arial" w:hAnsi="Arial" w:cs="Arial"/>
          <w:sz w:val="24"/>
          <w:szCs w:val="24"/>
        </w:rPr>
        <w:t xml:space="preserve">was </w:t>
      </w:r>
      <w:proofErr w:type="gramStart"/>
      <w:r w:rsidR="000E7570">
        <w:rPr>
          <w:rFonts w:ascii="Arial" w:hAnsi="Arial" w:cs="Arial"/>
          <w:sz w:val="24"/>
          <w:szCs w:val="24"/>
        </w:rPr>
        <w:t>consulted</w:t>
      </w:r>
      <w:proofErr w:type="gramEnd"/>
      <w:r w:rsidR="000E7570">
        <w:rPr>
          <w:rFonts w:ascii="Arial" w:hAnsi="Arial" w:cs="Arial"/>
          <w:sz w:val="24"/>
          <w:szCs w:val="24"/>
        </w:rPr>
        <w:t xml:space="preserve"> and </w:t>
      </w:r>
      <w:r w:rsidR="000E7570">
        <w:rPr>
          <w:rFonts w:ascii="Arial" w:hAnsi="Arial" w:cs="Arial"/>
          <w:sz w:val="24"/>
          <w:szCs w:val="24"/>
        </w:rPr>
        <w:t xml:space="preserve">City Council </w:t>
      </w:r>
      <w:r w:rsidR="000E7570">
        <w:rPr>
          <w:rFonts w:ascii="Arial" w:hAnsi="Arial" w:cs="Arial"/>
          <w:sz w:val="24"/>
          <w:szCs w:val="24"/>
        </w:rPr>
        <w:t>approved</w:t>
      </w:r>
      <w:r w:rsidR="000E75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City Hall Closure from December</w:t>
      </w:r>
      <w:r w:rsidR="00C62C89">
        <w:rPr>
          <w:rFonts w:ascii="Arial" w:hAnsi="Arial" w:cs="Arial"/>
          <w:sz w:val="24"/>
          <w:szCs w:val="24"/>
        </w:rPr>
        <w:t xml:space="preserve"> </w:t>
      </w:r>
      <w:r w:rsidR="006A56EC">
        <w:rPr>
          <w:rFonts w:ascii="Arial" w:hAnsi="Arial" w:cs="Arial"/>
          <w:sz w:val="24"/>
          <w:szCs w:val="24"/>
        </w:rPr>
        <w:t>26</w:t>
      </w:r>
      <w:r w:rsidR="00C62C89">
        <w:rPr>
          <w:rFonts w:ascii="Arial" w:hAnsi="Arial" w:cs="Arial"/>
          <w:sz w:val="24"/>
          <w:szCs w:val="24"/>
        </w:rPr>
        <w:t>, 202</w:t>
      </w:r>
      <w:r w:rsidR="006A56EC">
        <w:rPr>
          <w:rFonts w:ascii="Arial" w:hAnsi="Arial" w:cs="Arial"/>
          <w:sz w:val="24"/>
          <w:szCs w:val="24"/>
        </w:rPr>
        <w:t>2</w:t>
      </w:r>
      <w:r w:rsidR="00EF6FEB">
        <w:rPr>
          <w:rFonts w:ascii="Arial" w:hAnsi="Arial" w:cs="Arial"/>
          <w:sz w:val="24"/>
          <w:szCs w:val="24"/>
        </w:rPr>
        <w:t>,</w:t>
      </w:r>
      <w:r w:rsidR="00392D8F">
        <w:rPr>
          <w:rFonts w:ascii="Arial" w:hAnsi="Arial" w:cs="Arial"/>
          <w:sz w:val="24"/>
          <w:szCs w:val="24"/>
        </w:rPr>
        <w:t xml:space="preserve"> to January </w:t>
      </w:r>
      <w:r w:rsidR="006A56EC">
        <w:rPr>
          <w:rFonts w:ascii="Arial" w:hAnsi="Arial" w:cs="Arial"/>
          <w:sz w:val="24"/>
          <w:szCs w:val="24"/>
        </w:rPr>
        <w:t>6</w:t>
      </w:r>
      <w:r w:rsidR="00392D8F">
        <w:rPr>
          <w:rFonts w:ascii="Arial" w:hAnsi="Arial" w:cs="Arial"/>
          <w:sz w:val="24"/>
          <w:szCs w:val="24"/>
        </w:rPr>
        <w:t>, 20</w:t>
      </w:r>
      <w:r w:rsidR="00C62C89">
        <w:rPr>
          <w:rFonts w:ascii="Arial" w:hAnsi="Arial" w:cs="Arial"/>
          <w:sz w:val="24"/>
          <w:szCs w:val="24"/>
        </w:rPr>
        <w:t>2</w:t>
      </w:r>
      <w:r w:rsidR="006A56EC">
        <w:rPr>
          <w:rFonts w:ascii="Arial" w:hAnsi="Arial" w:cs="Arial"/>
          <w:sz w:val="24"/>
          <w:szCs w:val="24"/>
        </w:rPr>
        <w:t>3</w:t>
      </w:r>
      <w:r w:rsidR="00392D8F">
        <w:rPr>
          <w:rFonts w:ascii="Arial" w:hAnsi="Arial" w:cs="Arial"/>
          <w:sz w:val="24"/>
          <w:szCs w:val="24"/>
        </w:rPr>
        <w:t>.  The r</w:t>
      </w:r>
      <w:r>
        <w:rPr>
          <w:rFonts w:ascii="Arial" w:hAnsi="Arial" w:cs="Arial"/>
          <w:sz w:val="24"/>
          <w:szCs w:val="24"/>
        </w:rPr>
        <w:t>egular</w:t>
      </w:r>
      <w:r w:rsidR="00392D8F">
        <w:rPr>
          <w:rFonts w:ascii="Arial" w:hAnsi="Arial" w:cs="Arial"/>
          <w:sz w:val="24"/>
          <w:szCs w:val="24"/>
        </w:rPr>
        <w:t>ly</w:t>
      </w:r>
      <w:r>
        <w:rPr>
          <w:rFonts w:ascii="Arial" w:hAnsi="Arial" w:cs="Arial"/>
          <w:sz w:val="24"/>
          <w:szCs w:val="24"/>
        </w:rPr>
        <w:t xml:space="preserve"> scheduled meeting of</w:t>
      </w:r>
      <w:r w:rsidR="00C62C89">
        <w:rPr>
          <w:rFonts w:ascii="Arial" w:hAnsi="Arial" w:cs="Arial"/>
          <w:sz w:val="24"/>
          <w:szCs w:val="24"/>
        </w:rPr>
        <w:t xml:space="preserve"> </w:t>
      </w:r>
      <w:r w:rsidR="00EF6FEB">
        <w:rPr>
          <w:rFonts w:ascii="Arial" w:hAnsi="Arial" w:cs="Arial"/>
          <w:sz w:val="24"/>
          <w:szCs w:val="24"/>
        </w:rPr>
        <w:t xml:space="preserve">the </w:t>
      </w:r>
      <w:r w:rsidR="00C62C89">
        <w:rPr>
          <w:rFonts w:ascii="Arial" w:hAnsi="Arial" w:cs="Arial"/>
          <w:sz w:val="24"/>
          <w:szCs w:val="24"/>
        </w:rPr>
        <w:t xml:space="preserve">City Council falls on </w:t>
      </w:r>
      <w:r w:rsidR="006A56EC">
        <w:rPr>
          <w:rFonts w:ascii="Arial" w:hAnsi="Arial" w:cs="Arial"/>
          <w:sz w:val="24"/>
          <w:szCs w:val="24"/>
        </w:rPr>
        <w:t>December 27</w:t>
      </w:r>
      <w:r w:rsidR="00C62C89">
        <w:rPr>
          <w:rFonts w:ascii="Arial" w:hAnsi="Arial" w:cs="Arial"/>
          <w:sz w:val="24"/>
          <w:szCs w:val="24"/>
        </w:rPr>
        <w:t>, 202</w:t>
      </w:r>
      <w:r w:rsidR="006A56EC">
        <w:rPr>
          <w:rFonts w:ascii="Arial" w:hAnsi="Arial" w:cs="Arial"/>
          <w:sz w:val="24"/>
          <w:szCs w:val="24"/>
        </w:rPr>
        <w:t>2, during the holiday closure</w:t>
      </w:r>
      <w:r w:rsidR="000E7570">
        <w:rPr>
          <w:rFonts w:ascii="Arial" w:hAnsi="Arial" w:cs="Arial"/>
          <w:sz w:val="24"/>
          <w:szCs w:val="24"/>
        </w:rPr>
        <w:t xml:space="preserve"> when people typically take time off and thus productivity slightly slows, thus </w:t>
      </w:r>
      <w:r w:rsidR="006A56EC">
        <w:rPr>
          <w:rFonts w:ascii="Arial" w:hAnsi="Arial" w:cs="Arial"/>
          <w:sz w:val="24"/>
          <w:szCs w:val="24"/>
        </w:rPr>
        <w:t xml:space="preserve">it is recommended to cancel the second meeting in December. </w:t>
      </w:r>
      <w:r w:rsidR="000E7570">
        <w:rPr>
          <w:rFonts w:ascii="Arial" w:hAnsi="Arial" w:cs="Arial"/>
          <w:sz w:val="24"/>
          <w:szCs w:val="24"/>
        </w:rPr>
        <w:t xml:space="preserve">The first </w:t>
      </w:r>
      <w:r w:rsidR="006A56EC">
        <w:rPr>
          <w:rFonts w:ascii="Arial" w:hAnsi="Arial" w:cs="Arial"/>
          <w:sz w:val="24"/>
          <w:szCs w:val="24"/>
        </w:rPr>
        <w:t xml:space="preserve">regular City Council meeting </w:t>
      </w:r>
      <w:r w:rsidR="000E7570">
        <w:rPr>
          <w:rFonts w:ascii="Arial" w:hAnsi="Arial" w:cs="Arial"/>
          <w:sz w:val="24"/>
          <w:szCs w:val="24"/>
        </w:rPr>
        <w:t xml:space="preserve">of the year was originally scheduled for </w:t>
      </w:r>
      <w:r w:rsidR="000E7570">
        <w:rPr>
          <w:rFonts w:ascii="Arial" w:hAnsi="Arial" w:cs="Arial"/>
          <w:sz w:val="24"/>
          <w:szCs w:val="24"/>
        </w:rPr>
        <w:t xml:space="preserve">January 10, 2023, </w:t>
      </w:r>
      <w:r w:rsidR="000E7570">
        <w:rPr>
          <w:rFonts w:ascii="Arial" w:hAnsi="Arial" w:cs="Arial"/>
          <w:sz w:val="24"/>
          <w:szCs w:val="24"/>
        </w:rPr>
        <w:t xml:space="preserve">staff recommends instead holding this meeting on Thursday, January 12, </w:t>
      </w:r>
      <w:proofErr w:type="gramStart"/>
      <w:r w:rsidR="000E7570">
        <w:rPr>
          <w:rFonts w:ascii="Arial" w:hAnsi="Arial" w:cs="Arial"/>
          <w:sz w:val="24"/>
          <w:szCs w:val="24"/>
        </w:rPr>
        <w:t>2023</w:t>
      </w:r>
      <w:proofErr w:type="gramEnd"/>
      <w:r w:rsidR="000E7570">
        <w:rPr>
          <w:rFonts w:ascii="Arial" w:hAnsi="Arial" w:cs="Arial"/>
          <w:sz w:val="24"/>
          <w:szCs w:val="24"/>
        </w:rPr>
        <w:t xml:space="preserve"> to provide more time for the preparation and/or finalization of agenda reports and presentations. </w:t>
      </w:r>
    </w:p>
    <w:p w14:paraId="73F8AF03" w14:textId="77777777" w:rsidR="00C62C89" w:rsidRPr="005B6B31" w:rsidRDefault="00C62C89" w:rsidP="00C62C89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65F0ED6" w14:textId="77777777" w:rsidR="005B6B31" w:rsidRPr="005B6B31" w:rsidRDefault="005B6B31" w:rsidP="005B6B31">
      <w:pPr>
        <w:jc w:val="both"/>
        <w:rPr>
          <w:rFonts w:ascii="Arial" w:hAnsi="Arial" w:cs="Arial"/>
          <w:sz w:val="24"/>
          <w:szCs w:val="24"/>
        </w:rPr>
      </w:pPr>
      <w:r w:rsidRPr="005B6B31">
        <w:rPr>
          <w:rFonts w:ascii="Arial" w:hAnsi="Arial" w:cs="Arial"/>
          <w:b/>
          <w:sz w:val="24"/>
          <w:szCs w:val="24"/>
        </w:rPr>
        <w:t>FISCAL IMPACT:</w:t>
      </w:r>
    </w:p>
    <w:p w14:paraId="27C8EE40" w14:textId="77777777" w:rsidR="005B6B31" w:rsidRPr="005B6B31" w:rsidRDefault="005B6B31" w:rsidP="005B6B31">
      <w:pPr>
        <w:jc w:val="both"/>
        <w:rPr>
          <w:rFonts w:ascii="Arial" w:hAnsi="Arial" w:cs="Arial"/>
          <w:sz w:val="24"/>
          <w:szCs w:val="24"/>
        </w:rPr>
      </w:pPr>
    </w:p>
    <w:p w14:paraId="6268E42A" w14:textId="77777777" w:rsidR="005B6B31" w:rsidRPr="005B6B31" w:rsidRDefault="005B6B31" w:rsidP="005B6B31">
      <w:pPr>
        <w:jc w:val="both"/>
        <w:rPr>
          <w:rFonts w:ascii="Arial" w:hAnsi="Arial" w:cs="Arial"/>
          <w:sz w:val="24"/>
          <w:szCs w:val="24"/>
        </w:rPr>
      </w:pPr>
      <w:r w:rsidRPr="005B6B31">
        <w:rPr>
          <w:rFonts w:ascii="Arial" w:hAnsi="Arial" w:cs="Arial"/>
          <w:sz w:val="24"/>
          <w:szCs w:val="24"/>
        </w:rPr>
        <w:t xml:space="preserve">This activity can be carried out without </w:t>
      </w:r>
      <w:r w:rsidR="0054534C">
        <w:rPr>
          <w:rFonts w:ascii="Arial" w:hAnsi="Arial" w:cs="Arial"/>
          <w:sz w:val="24"/>
          <w:szCs w:val="24"/>
        </w:rPr>
        <w:t xml:space="preserve">an </w:t>
      </w:r>
      <w:r w:rsidRPr="005B6B31">
        <w:rPr>
          <w:rFonts w:ascii="Arial" w:hAnsi="Arial" w:cs="Arial"/>
          <w:sz w:val="24"/>
          <w:szCs w:val="24"/>
        </w:rPr>
        <w:t>additional impact on the current operating budget.</w:t>
      </w:r>
    </w:p>
    <w:p w14:paraId="6D061412" w14:textId="77777777" w:rsidR="00AF603A" w:rsidRDefault="00AF603A" w:rsidP="008643E6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D3CD733" w14:textId="77777777" w:rsidR="005B6B31" w:rsidRDefault="005B6B31" w:rsidP="008643E6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Respectfully Submitted by: </w:t>
      </w:r>
      <w:r w:rsidR="00EB76DA">
        <w:rPr>
          <w:rFonts w:ascii="Arial" w:hAnsi="Arial" w:cs="Arial"/>
          <w:sz w:val="24"/>
          <w:szCs w:val="24"/>
        </w:rPr>
        <w:t xml:space="preserve">Edgar </w:t>
      </w:r>
      <w:r w:rsidR="001F1608">
        <w:rPr>
          <w:rFonts w:ascii="Arial" w:hAnsi="Arial" w:cs="Arial"/>
          <w:sz w:val="24"/>
          <w:szCs w:val="24"/>
        </w:rPr>
        <w:t xml:space="preserve">P. </w:t>
      </w:r>
      <w:r w:rsidR="00EB76DA">
        <w:rPr>
          <w:rFonts w:ascii="Arial" w:hAnsi="Arial" w:cs="Arial"/>
          <w:sz w:val="24"/>
          <w:szCs w:val="24"/>
        </w:rPr>
        <w:t>Cisneros</w:t>
      </w:r>
      <w:r>
        <w:rPr>
          <w:rFonts w:ascii="Arial" w:hAnsi="Arial" w:cs="Arial"/>
          <w:sz w:val="24"/>
          <w:szCs w:val="24"/>
        </w:rPr>
        <w:t>,</w:t>
      </w:r>
      <w:r w:rsidR="004249A9">
        <w:rPr>
          <w:rFonts w:ascii="Arial" w:hAnsi="Arial" w:cs="Arial"/>
          <w:sz w:val="24"/>
          <w:szCs w:val="24"/>
        </w:rPr>
        <w:t xml:space="preserve"> </w:t>
      </w:r>
      <w:r w:rsidR="00C62C89">
        <w:rPr>
          <w:rFonts w:ascii="Arial" w:hAnsi="Arial" w:cs="Arial"/>
          <w:sz w:val="24"/>
          <w:szCs w:val="24"/>
        </w:rPr>
        <w:t>City Manager</w:t>
      </w:r>
    </w:p>
    <w:p w14:paraId="42187F4B" w14:textId="77777777" w:rsidR="00456CDA" w:rsidRDefault="008643E6" w:rsidP="008643E6">
      <w:pPr>
        <w:tabs>
          <w:tab w:val="left" w:pos="5400"/>
          <w:tab w:val="left" w:pos="576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643E6">
        <w:rPr>
          <w:rFonts w:ascii="Arial" w:hAnsi="Arial" w:cs="Arial"/>
          <w:sz w:val="24"/>
          <w:szCs w:val="24"/>
        </w:rPr>
        <w:t>Recommended by:</w:t>
      </w:r>
      <w:r w:rsidR="00456CDA">
        <w:rPr>
          <w:rFonts w:ascii="Arial" w:hAnsi="Arial" w:cs="Arial"/>
          <w:sz w:val="24"/>
          <w:szCs w:val="24"/>
        </w:rPr>
        <w:t xml:space="preserve"> Lena Shumway, </w:t>
      </w:r>
      <w:r w:rsidR="004249A9">
        <w:rPr>
          <w:rFonts w:ascii="Arial" w:hAnsi="Arial" w:cs="Arial"/>
          <w:sz w:val="24"/>
          <w:szCs w:val="24"/>
        </w:rPr>
        <w:t xml:space="preserve">Director of Administrative Services and </w:t>
      </w:r>
      <w:r w:rsidR="00456CDA">
        <w:rPr>
          <w:rFonts w:ascii="Arial" w:hAnsi="Arial" w:cs="Arial"/>
          <w:sz w:val="24"/>
          <w:szCs w:val="24"/>
        </w:rPr>
        <w:t>City Clerk</w:t>
      </w:r>
    </w:p>
    <w:sectPr w:rsidR="00456CDA" w:rsidSect="00A764B3">
      <w:footerReference w:type="even" r:id="rId8"/>
      <w:footerReference w:type="default" r:id="rId9"/>
      <w:pgSz w:w="12240" w:h="15840" w:code="1"/>
      <w:pgMar w:top="720" w:right="1296" w:bottom="1296" w:left="129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9B6C3" w14:textId="77777777" w:rsidR="00FC0B98" w:rsidRDefault="00FC0B98" w:rsidP="009011C0">
      <w:r>
        <w:separator/>
      </w:r>
    </w:p>
  </w:endnote>
  <w:endnote w:type="continuationSeparator" w:id="0">
    <w:p w14:paraId="5C9CA094" w14:textId="77777777" w:rsidR="00FC0B98" w:rsidRDefault="00FC0B98" w:rsidP="00901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14DC5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115C4D" w14:textId="77777777" w:rsidR="00681B17" w:rsidRDefault="00681B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40D8" w14:textId="77777777" w:rsidR="00681B17" w:rsidRDefault="00681B17" w:rsidP="00DD7F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56EC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CD802E" w14:textId="77777777" w:rsidR="00681B17" w:rsidRDefault="00681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3324B" w14:textId="77777777" w:rsidR="00FC0B98" w:rsidRDefault="00FC0B98" w:rsidP="009011C0">
      <w:r>
        <w:separator/>
      </w:r>
    </w:p>
  </w:footnote>
  <w:footnote w:type="continuationSeparator" w:id="0">
    <w:p w14:paraId="5EE07864" w14:textId="77777777" w:rsidR="00FC0B98" w:rsidRDefault="00FC0B98" w:rsidP="00901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F228C"/>
    <w:multiLevelType w:val="hybridMultilevel"/>
    <w:tmpl w:val="201EA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60E4D"/>
    <w:multiLevelType w:val="hybridMultilevel"/>
    <w:tmpl w:val="E760F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4241A"/>
    <w:multiLevelType w:val="multilevel"/>
    <w:tmpl w:val="11C0680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" w15:restartNumberingAfterBreak="0">
    <w:nsid w:val="32691160"/>
    <w:multiLevelType w:val="hybridMultilevel"/>
    <w:tmpl w:val="78968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7475A01"/>
    <w:multiLevelType w:val="hybridMultilevel"/>
    <w:tmpl w:val="59D6B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00E8E"/>
    <w:multiLevelType w:val="hybridMultilevel"/>
    <w:tmpl w:val="97367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756E2"/>
    <w:multiLevelType w:val="hybridMultilevel"/>
    <w:tmpl w:val="DA6E5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51481709">
    <w:abstractNumId w:val="7"/>
  </w:num>
  <w:num w:numId="2" w16cid:durableId="590239584">
    <w:abstractNumId w:val="4"/>
  </w:num>
  <w:num w:numId="3" w16cid:durableId="172884224">
    <w:abstractNumId w:val="5"/>
  </w:num>
  <w:num w:numId="4" w16cid:durableId="1903057401">
    <w:abstractNumId w:val="2"/>
  </w:num>
  <w:num w:numId="5" w16cid:durableId="1812360629">
    <w:abstractNumId w:val="6"/>
  </w:num>
  <w:num w:numId="6" w16cid:durableId="1971282651">
    <w:abstractNumId w:val="3"/>
  </w:num>
  <w:num w:numId="7" w16cid:durableId="215819377">
    <w:abstractNumId w:val="0"/>
  </w:num>
  <w:num w:numId="8" w16cid:durableId="1782917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ztrQwMDC0MDEwMzdW0lEKTi0uzszPAykwrgUAPLU0uSwAAAA="/>
  </w:docVars>
  <w:rsids>
    <w:rsidRoot w:val="000B2690"/>
    <w:rsid w:val="00045318"/>
    <w:rsid w:val="0007085C"/>
    <w:rsid w:val="00075D38"/>
    <w:rsid w:val="00085C0A"/>
    <w:rsid w:val="00092E55"/>
    <w:rsid w:val="000B2690"/>
    <w:rsid w:val="000E7570"/>
    <w:rsid w:val="000F0F16"/>
    <w:rsid w:val="00162D6D"/>
    <w:rsid w:val="00166D13"/>
    <w:rsid w:val="00180CE0"/>
    <w:rsid w:val="001C43AE"/>
    <w:rsid w:val="001D5550"/>
    <w:rsid w:val="001E6093"/>
    <w:rsid w:val="001F1608"/>
    <w:rsid w:val="001F2F20"/>
    <w:rsid w:val="001F7C4F"/>
    <w:rsid w:val="00202A50"/>
    <w:rsid w:val="00203633"/>
    <w:rsid w:val="00210E75"/>
    <w:rsid w:val="00222180"/>
    <w:rsid w:val="00224B99"/>
    <w:rsid w:val="00230279"/>
    <w:rsid w:val="00252A82"/>
    <w:rsid w:val="00256C95"/>
    <w:rsid w:val="0026324B"/>
    <w:rsid w:val="002663C8"/>
    <w:rsid w:val="00292A1D"/>
    <w:rsid w:val="002A5B58"/>
    <w:rsid w:val="002C0EE4"/>
    <w:rsid w:val="002F0830"/>
    <w:rsid w:val="00305EC8"/>
    <w:rsid w:val="00313ACD"/>
    <w:rsid w:val="00337076"/>
    <w:rsid w:val="00343AA3"/>
    <w:rsid w:val="00392D8F"/>
    <w:rsid w:val="00397BF7"/>
    <w:rsid w:val="00411CEC"/>
    <w:rsid w:val="004249A9"/>
    <w:rsid w:val="00456CDA"/>
    <w:rsid w:val="004630A1"/>
    <w:rsid w:val="00466FD0"/>
    <w:rsid w:val="004B2729"/>
    <w:rsid w:val="004C23F9"/>
    <w:rsid w:val="004C2C28"/>
    <w:rsid w:val="004C619A"/>
    <w:rsid w:val="004D3294"/>
    <w:rsid w:val="004E0E0F"/>
    <w:rsid w:val="004F682F"/>
    <w:rsid w:val="00537EA5"/>
    <w:rsid w:val="00540C2C"/>
    <w:rsid w:val="0054534C"/>
    <w:rsid w:val="005459BC"/>
    <w:rsid w:val="00550B30"/>
    <w:rsid w:val="00552034"/>
    <w:rsid w:val="00553C5E"/>
    <w:rsid w:val="005576D1"/>
    <w:rsid w:val="0057158D"/>
    <w:rsid w:val="00577B1F"/>
    <w:rsid w:val="005B6B31"/>
    <w:rsid w:val="005C2933"/>
    <w:rsid w:val="005E0059"/>
    <w:rsid w:val="005E16E5"/>
    <w:rsid w:val="005F4BBB"/>
    <w:rsid w:val="0061534A"/>
    <w:rsid w:val="00621D74"/>
    <w:rsid w:val="00627FAF"/>
    <w:rsid w:val="0064425E"/>
    <w:rsid w:val="006658EA"/>
    <w:rsid w:val="00681B17"/>
    <w:rsid w:val="006850F3"/>
    <w:rsid w:val="006A097D"/>
    <w:rsid w:val="006A55B8"/>
    <w:rsid w:val="006A56EC"/>
    <w:rsid w:val="006C3331"/>
    <w:rsid w:val="006D6A75"/>
    <w:rsid w:val="006F5BB9"/>
    <w:rsid w:val="007374E1"/>
    <w:rsid w:val="007452E5"/>
    <w:rsid w:val="007519AE"/>
    <w:rsid w:val="00757361"/>
    <w:rsid w:val="007812B8"/>
    <w:rsid w:val="007A2B2D"/>
    <w:rsid w:val="007A3501"/>
    <w:rsid w:val="007E20F7"/>
    <w:rsid w:val="007F3AAC"/>
    <w:rsid w:val="007F747D"/>
    <w:rsid w:val="00843EF7"/>
    <w:rsid w:val="00861230"/>
    <w:rsid w:val="008643E6"/>
    <w:rsid w:val="0086767F"/>
    <w:rsid w:val="00876A7E"/>
    <w:rsid w:val="0088263E"/>
    <w:rsid w:val="008A4D6F"/>
    <w:rsid w:val="008C4C32"/>
    <w:rsid w:val="008C7748"/>
    <w:rsid w:val="008E7304"/>
    <w:rsid w:val="009011C0"/>
    <w:rsid w:val="00953412"/>
    <w:rsid w:val="00973744"/>
    <w:rsid w:val="00975AA8"/>
    <w:rsid w:val="009918C5"/>
    <w:rsid w:val="009A09B6"/>
    <w:rsid w:val="009A3138"/>
    <w:rsid w:val="009B450B"/>
    <w:rsid w:val="009B45A7"/>
    <w:rsid w:val="009E2102"/>
    <w:rsid w:val="009E5D18"/>
    <w:rsid w:val="009F4787"/>
    <w:rsid w:val="00A04932"/>
    <w:rsid w:val="00A06870"/>
    <w:rsid w:val="00A3005A"/>
    <w:rsid w:val="00A37019"/>
    <w:rsid w:val="00A4787D"/>
    <w:rsid w:val="00A61D2A"/>
    <w:rsid w:val="00A714EB"/>
    <w:rsid w:val="00A764B3"/>
    <w:rsid w:val="00A961C9"/>
    <w:rsid w:val="00AC4473"/>
    <w:rsid w:val="00AC635B"/>
    <w:rsid w:val="00AD22B4"/>
    <w:rsid w:val="00AF603A"/>
    <w:rsid w:val="00B046BE"/>
    <w:rsid w:val="00B121AE"/>
    <w:rsid w:val="00B73D73"/>
    <w:rsid w:val="00B749C0"/>
    <w:rsid w:val="00B76FCB"/>
    <w:rsid w:val="00BB0171"/>
    <w:rsid w:val="00BB0A34"/>
    <w:rsid w:val="00BD2FF4"/>
    <w:rsid w:val="00BD6BA7"/>
    <w:rsid w:val="00BE7902"/>
    <w:rsid w:val="00C01A49"/>
    <w:rsid w:val="00C54D71"/>
    <w:rsid w:val="00C62C89"/>
    <w:rsid w:val="00C655E7"/>
    <w:rsid w:val="00CA0FA0"/>
    <w:rsid w:val="00CF10F4"/>
    <w:rsid w:val="00CF35CF"/>
    <w:rsid w:val="00CF5FB5"/>
    <w:rsid w:val="00D01ABF"/>
    <w:rsid w:val="00D5290E"/>
    <w:rsid w:val="00D701A6"/>
    <w:rsid w:val="00D74D4C"/>
    <w:rsid w:val="00D850C5"/>
    <w:rsid w:val="00D90A69"/>
    <w:rsid w:val="00D96797"/>
    <w:rsid w:val="00DA4F8B"/>
    <w:rsid w:val="00DC1324"/>
    <w:rsid w:val="00DD7F9A"/>
    <w:rsid w:val="00DE41E8"/>
    <w:rsid w:val="00E0234F"/>
    <w:rsid w:val="00E234D0"/>
    <w:rsid w:val="00E3481B"/>
    <w:rsid w:val="00E519FD"/>
    <w:rsid w:val="00E85FB6"/>
    <w:rsid w:val="00E8630F"/>
    <w:rsid w:val="00E96F39"/>
    <w:rsid w:val="00EB76DA"/>
    <w:rsid w:val="00EC6FBC"/>
    <w:rsid w:val="00EC77F6"/>
    <w:rsid w:val="00EE555F"/>
    <w:rsid w:val="00EE6521"/>
    <w:rsid w:val="00EE7F9E"/>
    <w:rsid w:val="00EF6FEB"/>
    <w:rsid w:val="00F1532C"/>
    <w:rsid w:val="00F17733"/>
    <w:rsid w:val="00F17B78"/>
    <w:rsid w:val="00F24592"/>
    <w:rsid w:val="00F414D3"/>
    <w:rsid w:val="00F678F1"/>
    <w:rsid w:val="00FC0B98"/>
    <w:rsid w:val="00FF60B1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857C8"/>
  <w15:docId w15:val="{AC5A5B9C-09BD-4A15-9CB3-3CE454AD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B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635B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C635B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C635B"/>
    <w:pPr>
      <w:keepNext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2FF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2FF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2FF4"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B76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6FC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27F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01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011C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901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1C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03633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313ACD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0A34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nhideWhenUsed/>
    <w:rsid w:val="0026324B"/>
    <w:rPr>
      <w:rFonts w:ascii="Univers (W1)" w:hAnsi="Univers (W1)"/>
      <w:sz w:val="24"/>
    </w:rPr>
  </w:style>
  <w:style w:type="character" w:customStyle="1" w:styleId="BodyText2Char">
    <w:name w:val="Body Text 2 Char"/>
    <w:basedOn w:val="DefaultParagraphFont"/>
    <w:link w:val="BodyText2"/>
    <w:rsid w:val="0026324B"/>
    <w:rPr>
      <w:rFonts w:ascii="Univers (W1)" w:hAnsi="Univers (W1)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sugano.OFFICE\Local%20Settings\Temporary%20Internet%20Files\Content.MSO\4390C0D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4390C0D0</Template>
  <TotalTime>62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LOMITA</vt:lpstr>
    </vt:vector>
  </TitlesOfParts>
  <Company>Micron Electronics, Inc.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LOMITA</dc:title>
  <dc:creator>ls</dc:creator>
  <cp:lastModifiedBy>Edgar Cisneros</cp:lastModifiedBy>
  <cp:revision>23</cp:revision>
  <cp:lastPrinted>2014-06-12T21:50:00Z</cp:lastPrinted>
  <dcterms:created xsi:type="dcterms:W3CDTF">2014-07-08T16:59:00Z</dcterms:created>
  <dcterms:modified xsi:type="dcterms:W3CDTF">2022-11-15T23:27:00Z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-760199336</vt:i4>
  </property>
</Properties>
</file>