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BDC49" w14:textId="77777777" w:rsidR="006C3331" w:rsidRPr="008643E6" w:rsidRDefault="00FF7240" w:rsidP="00DE41E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31B832" wp14:editId="45742656">
                <wp:simplePos x="0" y="0"/>
                <wp:positionH relativeFrom="column">
                  <wp:posOffset>516890</wp:posOffset>
                </wp:positionH>
                <wp:positionV relativeFrom="paragraph">
                  <wp:posOffset>165735</wp:posOffset>
                </wp:positionV>
                <wp:extent cx="3003550" cy="67627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E0A1A" w14:textId="77777777" w:rsidR="00681B17" w:rsidRDefault="00681B17" w:rsidP="006C3331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r w:rsidR="009E5D18">
                              <w:rPr>
                                <w:b/>
                                <w:sz w:val="32"/>
                              </w:rPr>
                              <w:t>COMMERCE</w:t>
                            </w:r>
                          </w:p>
                          <w:p w14:paraId="495672D2" w14:textId="77777777" w:rsidR="00681B17" w:rsidRDefault="009E5D18" w:rsidP="006C3331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</w:t>
                            </w:r>
                            <w:r w:rsidR="00681B17">
                              <w:rPr>
                                <w:b/>
                                <w:sz w:val="32"/>
                              </w:rPr>
                              <w:t xml:space="preserve">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1B8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.7pt;margin-top:13.05pt;width:236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" strokecolor="white [3212]">
                <v:textbox>
                  <w:txbxContent>
                    <w:p w14:paraId="477E0A1A" w14:textId="77777777" w:rsidR="00681B17" w:rsidRDefault="00681B17" w:rsidP="006C3331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r w:rsidR="009E5D18">
                        <w:rPr>
                          <w:b/>
                          <w:sz w:val="32"/>
                        </w:rPr>
                        <w:t>COMMERCE</w:t>
                      </w:r>
                    </w:p>
                    <w:p w14:paraId="495672D2" w14:textId="77777777" w:rsidR="00681B17" w:rsidRDefault="009E5D18" w:rsidP="006C3331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</w:t>
                      </w:r>
                      <w:r w:rsidR="00681B17">
                        <w:rPr>
                          <w:b/>
                          <w:sz w:val="32"/>
                        </w:rPr>
                        <w:t xml:space="preserve"> REPORT</w:t>
                      </w:r>
                    </w:p>
                  </w:txbxContent>
                </v:textbox>
              </v:shape>
            </w:pict>
          </mc:Fallback>
        </mc:AlternateContent>
      </w:r>
      <w:r w:rsidRPr="008643E6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3EF98B9" wp14:editId="69C29EC3">
            <wp:simplePos x="971550" y="45720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1905" b="0"/>
            <wp:wrapSquare wrapText="bothSides"/>
            <wp:docPr id="3" name="Picture 3" descr="C:\Users\lshumway\AppData\Local\Microsoft\Windows\Temporary Internet Files\Content.Outlook\J3OZKXCF\Black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humway\AppData\Local\Microsoft\Windows\Temporary Internet Files\Content.Outlook\J3OZKXCF\Black se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81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331" w:rsidRPr="008643E6">
        <w:rPr>
          <w:rFonts w:ascii="Arial" w:hAnsi="Arial" w:cs="Arial"/>
          <w:b/>
          <w:sz w:val="24"/>
          <w:szCs w:val="24"/>
        </w:rPr>
        <w:t xml:space="preserve">                    </w:t>
      </w:r>
    </w:p>
    <w:p w14:paraId="2E6EDC59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6E0817AC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47811D6A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3F525622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54BF1C09" w14:textId="77777777" w:rsidR="00222180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i/>
          <w:szCs w:val="24"/>
        </w:rPr>
      </w:pPr>
      <w:r w:rsidRPr="008643E6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18976" wp14:editId="55135FEA">
                <wp:simplePos x="0" y="0"/>
                <wp:positionH relativeFrom="column">
                  <wp:posOffset>3387090</wp:posOffset>
                </wp:positionH>
                <wp:positionV relativeFrom="paragraph">
                  <wp:posOffset>83820</wp:posOffset>
                </wp:positionV>
                <wp:extent cx="1600200" cy="419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8C712" w14:textId="77777777" w:rsidR="00681B17" w:rsidRDefault="00681B17" w:rsidP="00203633">
                            <w:pPr>
                              <w:tabs>
                                <w:tab w:val="left" w:pos="1600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18976" id="_x0000_s1027" type="#_x0000_t202" style="position:absolute;left:0;text-align:left;margin-left:266.7pt;margin-top:6.6pt;width:126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" filled="f" stroked="f">
                <v:textbox>
                  <w:txbxContent>
                    <w:p w14:paraId="0158C712" w14:textId="77777777" w:rsidR="00681B17" w:rsidRDefault="00681B17" w:rsidP="00203633">
                      <w:pPr>
                        <w:tabs>
                          <w:tab w:val="left" w:pos="1600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4473" w:rsidRPr="008643E6">
        <w:rPr>
          <w:rFonts w:ascii="Arial" w:hAnsi="Arial" w:cs="Arial"/>
          <w:i/>
          <w:szCs w:val="24"/>
        </w:rPr>
        <w:t xml:space="preserve">  </w:t>
      </w:r>
    </w:p>
    <w:p w14:paraId="42A35C43" w14:textId="77777777" w:rsidR="00CF5FB5" w:rsidRPr="008643E6" w:rsidRDefault="00CF5FB5" w:rsidP="00DE41E8">
      <w:pPr>
        <w:pStyle w:val="Heading2"/>
        <w:spacing w:line="276" w:lineRule="auto"/>
        <w:rPr>
          <w:rFonts w:ascii="Arial" w:hAnsi="Arial" w:cs="Arial"/>
          <w:szCs w:val="24"/>
        </w:rPr>
      </w:pPr>
      <w:r w:rsidRPr="008643E6">
        <w:rPr>
          <w:rFonts w:ascii="Arial" w:hAnsi="Arial" w:cs="Arial"/>
          <w:b/>
          <w:szCs w:val="24"/>
        </w:rPr>
        <w:t>TO:</w:t>
      </w:r>
      <w:r w:rsidRPr="008643E6">
        <w:rPr>
          <w:rFonts w:ascii="Arial" w:hAnsi="Arial" w:cs="Arial"/>
          <w:szCs w:val="24"/>
        </w:rPr>
        <w:tab/>
        <w:t xml:space="preserve">     </w:t>
      </w:r>
      <w:r w:rsidRPr="008643E6">
        <w:rPr>
          <w:rFonts w:ascii="Arial" w:hAnsi="Arial" w:cs="Arial"/>
          <w:szCs w:val="24"/>
        </w:rPr>
        <w:tab/>
      </w:r>
      <w:r w:rsidR="00397BF7" w:rsidRPr="008643E6">
        <w:rPr>
          <w:rFonts w:ascii="Arial" w:hAnsi="Arial" w:cs="Arial"/>
          <w:szCs w:val="24"/>
        </w:rPr>
        <w:t xml:space="preserve">  </w:t>
      </w:r>
      <w:r w:rsidR="00397BF7" w:rsidRPr="008643E6">
        <w:rPr>
          <w:rFonts w:ascii="Arial" w:hAnsi="Arial" w:cs="Arial"/>
          <w:szCs w:val="24"/>
        </w:rPr>
        <w:tab/>
      </w:r>
      <w:r w:rsidR="009E5D18" w:rsidRPr="008643E6">
        <w:rPr>
          <w:rFonts w:ascii="Arial" w:hAnsi="Arial" w:cs="Arial"/>
          <w:szCs w:val="24"/>
        </w:rPr>
        <w:t>Honorable City Council</w:t>
      </w:r>
      <w:r w:rsidRPr="008643E6">
        <w:rPr>
          <w:rFonts w:ascii="Arial" w:hAnsi="Arial" w:cs="Arial"/>
          <w:szCs w:val="24"/>
        </w:rPr>
        <w:tab/>
      </w:r>
      <w:r w:rsidRPr="008643E6">
        <w:rPr>
          <w:rFonts w:ascii="Arial" w:hAnsi="Arial" w:cs="Arial"/>
          <w:szCs w:val="24"/>
        </w:rPr>
        <w:tab/>
      </w:r>
    </w:p>
    <w:p w14:paraId="10174BC3" w14:textId="77777777" w:rsidR="00CF5FB5" w:rsidRPr="008643E6" w:rsidRDefault="00CF5FB5" w:rsidP="00DE41E8">
      <w:pPr>
        <w:spacing w:line="276" w:lineRule="auto"/>
        <w:rPr>
          <w:rFonts w:ascii="Arial" w:hAnsi="Arial" w:cs="Arial"/>
          <w:sz w:val="24"/>
          <w:szCs w:val="24"/>
        </w:rPr>
      </w:pPr>
    </w:p>
    <w:p w14:paraId="68C22E03" w14:textId="619FB1FC" w:rsidR="00397BF7" w:rsidRPr="008643E6" w:rsidRDefault="00CF5FB5" w:rsidP="00DE41E8">
      <w:pPr>
        <w:spacing w:line="276" w:lineRule="auto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sz w:val="24"/>
          <w:szCs w:val="24"/>
        </w:rPr>
        <w:t>FROM:</w:t>
      </w:r>
      <w:r w:rsidRPr="008643E6">
        <w:rPr>
          <w:rFonts w:ascii="Arial" w:hAnsi="Arial" w:cs="Arial"/>
          <w:b/>
          <w:sz w:val="24"/>
          <w:szCs w:val="24"/>
        </w:rPr>
        <w:tab/>
      </w:r>
      <w:r w:rsidR="00397BF7" w:rsidRPr="008643E6">
        <w:rPr>
          <w:rFonts w:ascii="Arial" w:hAnsi="Arial" w:cs="Arial"/>
          <w:b/>
          <w:sz w:val="24"/>
          <w:szCs w:val="24"/>
        </w:rPr>
        <w:t xml:space="preserve">  </w:t>
      </w:r>
      <w:r w:rsidR="00397BF7" w:rsidRPr="008643E6">
        <w:rPr>
          <w:rFonts w:ascii="Arial" w:hAnsi="Arial" w:cs="Arial"/>
          <w:b/>
          <w:sz w:val="24"/>
          <w:szCs w:val="24"/>
        </w:rPr>
        <w:tab/>
      </w:r>
      <w:r w:rsidR="009E5D18" w:rsidRPr="008643E6">
        <w:rPr>
          <w:rFonts w:ascii="Arial" w:hAnsi="Arial" w:cs="Arial"/>
          <w:sz w:val="24"/>
          <w:szCs w:val="24"/>
        </w:rPr>
        <w:t xml:space="preserve">City </w:t>
      </w:r>
      <w:r w:rsidR="00521FA7">
        <w:rPr>
          <w:rFonts w:ascii="Arial" w:hAnsi="Arial" w:cs="Arial"/>
          <w:sz w:val="24"/>
          <w:szCs w:val="24"/>
        </w:rPr>
        <w:t>Manager</w:t>
      </w:r>
    </w:p>
    <w:p w14:paraId="7C6C0F70" w14:textId="77777777" w:rsidR="00397BF7" w:rsidRPr="008643E6" w:rsidRDefault="00397BF7" w:rsidP="00DE41E8">
      <w:pPr>
        <w:spacing w:line="276" w:lineRule="auto"/>
        <w:rPr>
          <w:rFonts w:ascii="Arial" w:hAnsi="Arial" w:cs="Arial"/>
          <w:sz w:val="24"/>
          <w:szCs w:val="24"/>
        </w:rPr>
      </w:pPr>
    </w:p>
    <w:p w14:paraId="58994089" w14:textId="3A1716F7" w:rsidR="002F6946" w:rsidRPr="00702C79" w:rsidRDefault="009E5D18" w:rsidP="002F6946">
      <w:pPr>
        <w:ind w:left="2160" w:hanging="2160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>SUBJECT: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 xml:space="preserve">  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ab/>
      </w:r>
      <w:r w:rsidR="002F6946">
        <w:rPr>
          <w:rFonts w:ascii="Arial" w:hAnsi="Arial" w:cs="Arial"/>
          <w:sz w:val="24"/>
          <w:szCs w:val="24"/>
        </w:rPr>
        <w:t xml:space="preserve">Resolution Reciting the Facts and Results of the General Municipal Election Held on </w:t>
      </w:r>
      <w:r w:rsidR="00005374">
        <w:rPr>
          <w:rFonts w:ascii="Arial" w:hAnsi="Arial" w:cs="Arial"/>
          <w:sz w:val="24"/>
          <w:szCs w:val="24"/>
        </w:rPr>
        <w:t>November 5</w:t>
      </w:r>
      <w:r w:rsidR="00CF7E14">
        <w:rPr>
          <w:rFonts w:ascii="Arial" w:hAnsi="Arial" w:cs="Arial"/>
          <w:sz w:val="24"/>
          <w:szCs w:val="24"/>
        </w:rPr>
        <w:t>, 202</w:t>
      </w:r>
      <w:r w:rsidR="00005374">
        <w:rPr>
          <w:rFonts w:ascii="Arial" w:hAnsi="Arial" w:cs="Arial"/>
          <w:sz w:val="24"/>
          <w:szCs w:val="24"/>
        </w:rPr>
        <w:t>4</w:t>
      </w:r>
    </w:p>
    <w:p w14:paraId="0A4DA38F" w14:textId="77777777" w:rsidR="008643E6" w:rsidRPr="008643E6" w:rsidRDefault="008643E6" w:rsidP="008643E6">
      <w:pPr>
        <w:spacing w:line="276" w:lineRule="auto"/>
        <w:ind w:left="2160" w:hanging="2160"/>
        <w:jc w:val="both"/>
        <w:rPr>
          <w:rFonts w:ascii="Arial" w:hAnsi="Arial" w:cs="Arial"/>
          <w:sz w:val="24"/>
          <w:szCs w:val="24"/>
        </w:rPr>
      </w:pPr>
    </w:p>
    <w:p w14:paraId="5F886BFB" w14:textId="109942A1" w:rsidR="00CF10F4" w:rsidRPr="008643E6" w:rsidRDefault="00CF10F4" w:rsidP="00DE41E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 xml:space="preserve">Meeting Date: </w:t>
      </w:r>
      <w:r w:rsidRPr="008643E6">
        <w:rPr>
          <w:rFonts w:ascii="Arial" w:hAnsi="Arial" w:cs="Arial"/>
          <w:b/>
          <w:caps/>
          <w:sz w:val="24"/>
          <w:szCs w:val="24"/>
        </w:rPr>
        <w:tab/>
      </w:r>
      <w:r w:rsidR="00005374">
        <w:rPr>
          <w:rFonts w:ascii="Arial" w:hAnsi="Arial" w:cs="Arial"/>
          <w:sz w:val="24"/>
          <w:szCs w:val="24"/>
        </w:rPr>
        <w:t>December 10</w:t>
      </w:r>
      <w:r w:rsidR="002A0CA6">
        <w:rPr>
          <w:rFonts w:ascii="Arial" w:hAnsi="Arial" w:cs="Arial"/>
          <w:sz w:val="24"/>
          <w:szCs w:val="24"/>
        </w:rPr>
        <w:t>, 202</w:t>
      </w:r>
      <w:r w:rsidR="00005374">
        <w:rPr>
          <w:rFonts w:ascii="Arial" w:hAnsi="Arial" w:cs="Arial"/>
          <w:sz w:val="24"/>
          <w:szCs w:val="24"/>
        </w:rPr>
        <w:t>4</w:t>
      </w:r>
    </w:p>
    <w:p w14:paraId="0FA35D85" w14:textId="77777777" w:rsidR="0004250E" w:rsidRDefault="0004250E" w:rsidP="00DE41E8">
      <w:pPr>
        <w:pBdr>
          <w:bottom w:val="single" w:sz="4" w:space="1" w:color="auto"/>
        </w:pBd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94768EC" w14:textId="77777777" w:rsidR="0004250E" w:rsidRDefault="0004250E" w:rsidP="0004250E">
      <w:pPr>
        <w:rPr>
          <w:rFonts w:ascii="Arial" w:hAnsi="Arial" w:cs="Arial"/>
          <w:sz w:val="24"/>
          <w:szCs w:val="24"/>
        </w:rPr>
      </w:pPr>
    </w:p>
    <w:p w14:paraId="1390E2A7" w14:textId="77777777" w:rsidR="002F6946" w:rsidRPr="00702C79" w:rsidRDefault="002F6946" w:rsidP="002F6946">
      <w:pPr>
        <w:pStyle w:val="Heading3"/>
        <w:jc w:val="both"/>
        <w:rPr>
          <w:rFonts w:ascii="Arial" w:hAnsi="Arial" w:cs="Arial"/>
          <w:szCs w:val="24"/>
          <w:u w:val="single"/>
        </w:rPr>
      </w:pPr>
      <w:r w:rsidRPr="00702C79">
        <w:rPr>
          <w:rFonts w:ascii="Arial" w:hAnsi="Arial" w:cs="Arial"/>
          <w:szCs w:val="24"/>
          <w:u w:val="single"/>
        </w:rPr>
        <w:t>RECOMMENDATION</w:t>
      </w:r>
    </w:p>
    <w:p w14:paraId="3853EDFF" w14:textId="77777777" w:rsidR="002F6946" w:rsidRPr="00702C79" w:rsidRDefault="002F6946" w:rsidP="002F6946">
      <w:pPr>
        <w:pStyle w:val="ListParagraph"/>
        <w:widowControl w:val="0"/>
        <w:autoSpaceDE w:val="0"/>
        <w:autoSpaceDN w:val="0"/>
        <w:adjustRightInd w:val="0"/>
        <w:ind w:left="288"/>
        <w:jc w:val="both"/>
        <w:rPr>
          <w:rFonts w:ascii="Arial" w:hAnsi="Arial" w:cs="Arial"/>
          <w:sz w:val="24"/>
          <w:szCs w:val="24"/>
        </w:rPr>
      </w:pPr>
    </w:p>
    <w:p w14:paraId="06DE1480" w14:textId="24E37ADB" w:rsidR="002F6946" w:rsidRPr="00100A71" w:rsidRDefault="002F6946" w:rsidP="002F6946">
      <w:pPr>
        <w:jc w:val="both"/>
        <w:rPr>
          <w:rFonts w:ascii="Arial" w:hAnsi="Arial" w:cs="Arial"/>
          <w:sz w:val="24"/>
          <w:szCs w:val="24"/>
        </w:rPr>
      </w:pPr>
      <w:r w:rsidRPr="00100A71">
        <w:rPr>
          <w:rFonts w:ascii="Arial" w:hAnsi="Arial" w:cs="Arial"/>
          <w:sz w:val="24"/>
          <w:szCs w:val="24"/>
        </w:rPr>
        <w:t xml:space="preserve">It is recommended that the City Council </w:t>
      </w:r>
      <w:r>
        <w:rPr>
          <w:rFonts w:ascii="Arial" w:hAnsi="Arial" w:cs="Arial"/>
          <w:sz w:val="24"/>
          <w:szCs w:val="24"/>
        </w:rPr>
        <w:t>approve a R</w:t>
      </w:r>
      <w:r w:rsidRPr="00100A71">
        <w:rPr>
          <w:rFonts w:ascii="Arial" w:hAnsi="Arial" w:cs="Arial"/>
          <w:sz w:val="24"/>
          <w:szCs w:val="24"/>
        </w:rPr>
        <w:t xml:space="preserve">esolution ratifying the results of the election held on </w:t>
      </w:r>
      <w:r w:rsidR="00005374">
        <w:rPr>
          <w:rFonts w:ascii="Arial" w:hAnsi="Arial" w:cs="Arial"/>
          <w:sz w:val="24"/>
          <w:szCs w:val="24"/>
        </w:rPr>
        <w:t>November 5</w:t>
      </w:r>
      <w:r w:rsidR="002A0CA6">
        <w:rPr>
          <w:rFonts w:ascii="Arial" w:hAnsi="Arial" w:cs="Arial"/>
          <w:sz w:val="24"/>
          <w:szCs w:val="24"/>
        </w:rPr>
        <w:t>, 202</w:t>
      </w:r>
      <w:r w:rsidR="00005374">
        <w:rPr>
          <w:rFonts w:ascii="Arial" w:hAnsi="Arial" w:cs="Arial"/>
          <w:sz w:val="24"/>
          <w:szCs w:val="24"/>
        </w:rPr>
        <w:t>4</w:t>
      </w:r>
      <w:r w:rsidRPr="00100A71">
        <w:rPr>
          <w:rFonts w:ascii="Arial" w:hAnsi="Arial" w:cs="Arial"/>
          <w:sz w:val="24"/>
          <w:szCs w:val="24"/>
        </w:rPr>
        <w:t xml:space="preserve">.  </w:t>
      </w:r>
    </w:p>
    <w:p w14:paraId="10C52335" w14:textId="77777777" w:rsidR="002F6946" w:rsidRPr="00100A71" w:rsidRDefault="002F6946" w:rsidP="002F6946">
      <w:pPr>
        <w:jc w:val="both"/>
        <w:rPr>
          <w:rFonts w:ascii="Arial" w:hAnsi="Arial" w:cs="Arial"/>
          <w:sz w:val="24"/>
          <w:szCs w:val="24"/>
        </w:rPr>
      </w:pPr>
    </w:p>
    <w:p w14:paraId="75E45E46" w14:textId="77777777" w:rsidR="002F6946" w:rsidRPr="00702C79" w:rsidRDefault="002F6946" w:rsidP="002F6946">
      <w:pPr>
        <w:pStyle w:val="Heading3"/>
        <w:numPr>
          <w:ilvl w:val="2"/>
          <w:numId w:val="0"/>
        </w:numPr>
        <w:tabs>
          <w:tab w:val="num" w:pos="720"/>
        </w:tabs>
        <w:suppressAutoHyphens/>
        <w:ind w:left="720" w:hanging="720"/>
        <w:jc w:val="both"/>
        <w:rPr>
          <w:rFonts w:ascii="Arial" w:hAnsi="Arial" w:cs="Arial"/>
          <w:szCs w:val="24"/>
          <w:u w:val="single"/>
        </w:rPr>
      </w:pPr>
      <w:r w:rsidRPr="00702C79">
        <w:rPr>
          <w:rFonts w:ascii="Arial" w:hAnsi="Arial" w:cs="Arial"/>
          <w:szCs w:val="24"/>
          <w:u w:val="single"/>
        </w:rPr>
        <w:t>BACKGROUND</w:t>
      </w:r>
    </w:p>
    <w:p w14:paraId="190D6991" w14:textId="1A086724" w:rsidR="00631666" w:rsidRPr="00631666" w:rsidRDefault="00631666" w:rsidP="00631666">
      <w:pPr>
        <w:pStyle w:val="NormalWeb"/>
        <w:rPr>
          <w:rFonts w:ascii="Arial" w:hAnsi="Arial" w:cs="Arial"/>
        </w:rPr>
      </w:pPr>
      <w:r w:rsidRPr="00631666">
        <w:rPr>
          <w:rFonts w:ascii="Arial" w:hAnsi="Arial" w:cs="Arial"/>
        </w:rPr>
        <w:t>T</w:t>
      </w:r>
      <w:r>
        <w:rPr>
          <w:rFonts w:ascii="Arial" w:hAnsi="Arial" w:cs="Arial"/>
        </w:rPr>
        <w:t>h</w:t>
      </w:r>
      <w:r w:rsidRPr="00631666">
        <w:rPr>
          <w:rFonts w:ascii="Arial" w:hAnsi="Arial" w:cs="Arial"/>
        </w:rPr>
        <w:t>e City Council adopted Resolution 2024-25, officially calling for a General Municipal Election on Tuesday, November 5, 2024. This election was held to fill two City Council seats, each for a full four-year term. Additionally, the City Council approved Resolution 2024-26, requesting specific election-related services from the County.</w:t>
      </w:r>
    </w:p>
    <w:p w14:paraId="32979879" w14:textId="77777777" w:rsidR="00631666" w:rsidRPr="00631666" w:rsidRDefault="00631666" w:rsidP="00631666">
      <w:pPr>
        <w:pStyle w:val="NormalWeb"/>
        <w:rPr>
          <w:rFonts w:ascii="Arial" w:hAnsi="Arial" w:cs="Arial"/>
        </w:rPr>
      </w:pPr>
      <w:r w:rsidRPr="00631666">
        <w:rPr>
          <w:rFonts w:ascii="Arial" w:hAnsi="Arial" w:cs="Arial"/>
        </w:rPr>
        <w:t>The County completed and certified the election results on December 3, 2024. Attached are the County’s Certificate of Election Results and a Resolution reciting the election outcomes for ratification by the Commerce City Council.</w:t>
      </w:r>
    </w:p>
    <w:p w14:paraId="7CC127A7" w14:textId="5D80670B" w:rsidR="00631666" w:rsidRPr="00631666" w:rsidRDefault="00631666" w:rsidP="00631666">
      <w:pPr>
        <w:pStyle w:val="NormalWeb"/>
        <w:rPr>
          <w:rFonts w:ascii="Arial" w:hAnsi="Arial" w:cs="Arial"/>
        </w:rPr>
      </w:pPr>
      <w:r w:rsidRPr="00631666">
        <w:rPr>
          <w:rFonts w:ascii="Arial" w:hAnsi="Arial" w:cs="Arial"/>
        </w:rPr>
        <w:t xml:space="preserve">Hugo Argumedo and Oralia Rebollo were elected to the City Council, having received the highest number of votes for the </w:t>
      </w:r>
      <w:r>
        <w:rPr>
          <w:rFonts w:ascii="Arial" w:hAnsi="Arial" w:cs="Arial"/>
        </w:rPr>
        <w:t xml:space="preserve">full term of four years.  </w:t>
      </w:r>
    </w:p>
    <w:p w14:paraId="191B3FBC" w14:textId="77777777" w:rsidR="00631666" w:rsidRPr="00631666" w:rsidRDefault="00631666" w:rsidP="00631666">
      <w:pPr>
        <w:pStyle w:val="NormalWeb"/>
        <w:rPr>
          <w:rFonts w:ascii="Arial" w:hAnsi="Arial" w:cs="Arial"/>
        </w:rPr>
      </w:pPr>
      <w:r w:rsidRPr="00631666">
        <w:rPr>
          <w:rFonts w:ascii="Arial" w:hAnsi="Arial" w:cs="Arial"/>
        </w:rPr>
        <w:t>Once the City Council adopts the Resolution ratifying the election results, certificates of election will be prepared and delivered promptly.</w:t>
      </w:r>
    </w:p>
    <w:p w14:paraId="5602933D" w14:textId="3F4DCCF9" w:rsidR="003A23AF" w:rsidRPr="003A23AF" w:rsidRDefault="003A23AF" w:rsidP="003A23AF"/>
    <w:p w14:paraId="3BD7769C" w14:textId="77777777" w:rsidR="005119DB" w:rsidRPr="005119DB" w:rsidRDefault="005119DB" w:rsidP="005119DB">
      <w:pPr>
        <w:pStyle w:val="Heading3"/>
        <w:rPr>
          <w:rFonts w:ascii="Arial" w:hAnsi="Arial" w:cs="Arial"/>
          <w:szCs w:val="24"/>
          <w:u w:val="single"/>
        </w:rPr>
      </w:pPr>
      <w:r w:rsidRPr="005119DB">
        <w:rPr>
          <w:rFonts w:ascii="Arial" w:hAnsi="Arial" w:cs="Arial"/>
          <w:szCs w:val="24"/>
          <w:u w:val="single"/>
        </w:rPr>
        <w:t>FISCAL IMPACT</w:t>
      </w:r>
    </w:p>
    <w:p w14:paraId="53EE0448" w14:textId="77777777" w:rsidR="005119DB" w:rsidRPr="00095617" w:rsidRDefault="005119DB" w:rsidP="005119DB">
      <w:pPr>
        <w:pStyle w:val="Heading3"/>
        <w:rPr>
          <w:rFonts w:ascii="Arial" w:hAnsi="Arial" w:cs="Arial"/>
          <w:szCs w:val="24"/>
          <w14:textOutline w14:w="9525" w14:cap="rnd" w14:cmpd="sng" w14:algn="ctr">
            <w14:solidFill>
              <w14:schemeClr w14:val="tx1">
                <w14:alpha w14:val="50000"/>
              </w14:schemeClr>
            </w14:solidFill>
            <w14:prstDash w14:val="solid"/>
            <w14:bevel/>
          </w14:textOutline>
        </w:rPr>
      </w:pPr>
    </w:p>
    <w:p w14:paraId="6D270E2D" w14:textId="51687881" w:rsidR="003A23AF" w:rsidRDefault="005119DB" w:rsidP="006102CC">
      <w:pPr>
        <w:pStyle w:val="Heading3"/>
        <w:jc w:val="both"/>
        <w:rPr>
          <w:rFonts w:ascii="Arial" w:hAnsi="Arial" w:cs="Arial"/>
          <w:b w:val="0"/>
          <w:bCs/>
          <w:szCs w:val="24"/>
        </w:rPr>
      </w:pPr>
      <w:r w:rsidRPr="005119DB">
        <w:rPr>
          <w:rFonts w:ascii="Arial" w:hAnsi="Arial" w:cs="Arial"/>
          <w:b w:val="0"/>
          <w:bCs/>
          <w:szCs w:val="24"/>
        </w:rPr>
        <w:t>The</w:t>
      </w:r>
      <w:r w:rsidR="00123EF4">
        <w:rPr>
          <w:rFonts w:ascii="Arial" w:hAnsi="Arial" w:cs="Arial"/>
          <w:b w:val="0"/>
          <w:bCs/>
          <w:szCs w:val="24"/>
        </w:rPr>
        <w:t>re is no cost associated with this action. The</w:t>
      </w:r>
      <w:r w:rsidRPr="005119DB">
        <w:rPr>
          <w:rFonts w:ascii="Arial" w:hAnsi="Arial" w:cs="Arial"/>
          <w:b w:val="0"/>
          <w:bCs/>
          <w:szCs w:val="24"/>
        </w:rPr>
        <w:t xml:space="preserve"> cost for the </w:t>
      </w:r>
      <w:r w:rsidR="00005374">
        <w:rPr>
          <w:rFonts w:ascii="Arial" w:hAnsi="Arial" w:cs="Arial"/>
          <w:b w:val="0"/>
          <w:bCs/>
          <w:szCs w:val="24"/>
        </w:rPr>
        <w:t>November 5</w:t>
      </w:r>
      <w:r w:rsidRPr="005119DB">
        <w:rPr>
          <w:rFonts w:ascii="Arial" w:hAnsi="Arial" w:cs="Arial"/>
          <w:b w:val="0"/>
          <w:bCs/>
          <w:szCs w:val="24"/>
        </w:rPr>
        <w:t>, 20</w:t>
      </w:r>
      <w:r w:rsidR="002A0CA6">
        <w:rPr>
          <w:rFonts w:ascii="Arial" w:hAnsi="Arial" w:cs="Arial"/>
          <w:b w:val="0"/>
          <w:bCs/>
          <w:szCs w:val="24"/>
        </w:rPr>
        <w:t>2</w:t>
      </w:r>
      <w:r w:rsidR="00005374">
        <w:rPr>
          <w:rFonts w:ascii="Arial" w:hAnsi="Arial" w:cs="Arial"/>
          <w:b w:val="0"/>
          <w:bCs/>
          <w:szCs w:val="24"/>
        </w:rPr>
        <w:t>4</w:t>
      </w:r>
      <w:r w:rsidR="00667715">
        <w:rPr>
          <w:rFonts w:ascii="Arial" w:hAnsi="Arial" w:cs="Arial"/>
          <w:b w:val="0"/>
          <w:bCs/>
          <w:szCs w:val="24"/>
        </w:rPr>
        <w:t>,</w:t>
      </w:r>
      <w:r w:rsidRPr="005119DB">
        <w:rPr>
          <w:rFonts w:ascii="Arial" w:hAnsi="Arial" w:cs="Arial"/>
          <w:b w:val="0"/>
          <w:bCs/>
          <w:szCs w:val="24"/>
        </w:rPr>
        <w:t xml:space="preserve"> General Election </w:t>
      </w:r>
      <w:r w:rsidR="00095617">
        <w:rPr>
          <w:rFonts w:ascii="Arial" w:hAnsi="Arial" w:cs="Arial"/>
          <w:b w:val="0"/>
          <w:bCs/>
          <w:szCs w:val="24"/>
        </w:rPr>
        <w:t>was</w:t>
      </w:r>
      <w:r w:rsidRPr="005119DB">
        <w:rPr>
          <w:rFonts w:ascii="Arial" w:hAnsi="Arial" w:cs="Arial"/>
          <w:b w:val="0"/>
          <w:bCs/>
          <w:szCs w:val="24"/>
        </w:rPr>
        <w:t xml:space="preserve"> estimated </w:t>
      </w:r>
      <w:r w:rsidR="00095617">
        <w:rPr>
          <w:rFonts w:ascii="Arial" w:hAnsi="Arial" w:cs="Arial"/>
          <w:b w:val="0"/>
          <w:bCs/>
          <w:szCs w:val="24"/>
        </w:rPr>
        <w:t xml:space="preserve">at </w:t>
      </w:r>
      <w:r w:rsidRPr="005119DB">
        <w:rPr>
          <w:rFonts w:ascii="Arial" w:hAnsi="Arial" w:cs="Arial"/>
          <w:b w:val="0"/>
          <w:bCs/>
          <w:szCs w:val="24"/>
        </w:rPr>
        <w:t>$</w:t>
      </w:r>
      <w:r w:rsidR="006F045E">
        <w:rPr>
          <w:rFonts w:ascii="Arial" w:hAnsi="Arial" w:cs="Arial"/>
          <w:b w:val="0"/>
          <w:bCs/>
          <w:szCs w:val="24"/>
        </w:rPr>
        <w:t>35</w:t>
      </w:r>
      <w:r w:rsidRPr="005119DB">
        <w:rPr>
          <w:rFonts w:ascii="Arial" w:hAnsi="Arial" w:cs="Arial"/>
          <w:b w:val="0"/>
          <w:bCs/>
          <w:szCs w:val="24"/>
        </w:rPr>
        <w:t>,000 and was includ</w:t>
      </w:r>
      <w:r w:rsidR="002A0CA6">
        <w:rPr>
          <w:rFonts w:ascii="Arial" w:hAnsi="Arial" w:cs="Arial"/>
          <w:b w:val="0"/>
          <w:bCs/>
          <w:szCs w:val="24"/>
        </w:rPr>
        <w:t>ed in the City’s Fiscal Year 20</w:t>
      </w:r>
      <w:r w:rsidR="00CF7E14">
        <w:rPr>
          <w:rFonts w:ascii="Arial" w:hAnsi="Arial" w:cs="Arial"/>
          <w:b w:val="0"/>
          <w:bCs/>
          <w:szCs w:val="24"/>
        </w:rPr>
        <w:t>2</w:t>
      </w:r>
      <w:r w:rsidR="00005374">
        <w:rPr>
          <w:rFonts w:ascii="Arial" w:hAnsi="Arial" w:cs="Arial"/>
          <w:b w:val="0"/>
          <w:bCs/>
          <w:szCs w:val="24"/>
        </w:rPr>
        <w:t>4-2025</w:t>
      </w:r>
      <w:r w:rsidRPr="005119DB">
        <w:rPr>
          <w:rFonts w:ascii="Arial" w:hAnsi="Arial" w:cs="Arial"/>
          <w:b w:val="0"/>
          <w:bCs/>
          <w:szCs w:val="24"/>
        </w:rPr>
        <w:t xml:space="preserve"> Budget</w:t>
      </w:r>
      <w:r w:rsidR="006102CC">
        <w:rPr>
          <w:rFonts w:ascii="Arial" w:hAnsi="Arial" w:cs="Arial"/>
          <w:b w:val="0"/>
          <w:bCs/>
          <w:szCs w:val="24"/>
        </w:rPr>
        <w:t xml:space="preserve">.  </w:t>
      </w:r>
    </w:p>
    <w:p w14:paraId="0E57D441" w14:textId="77777777" w:rsidR="006102CC" w:rsidRDefault="006102CC" w:rsidP="006102CC"/>
    <w:p w14:paraId="5A76777C" w14:textId="77777777" w:rsidR="006102CC" w:rsidRPr="006102CC" w:rsidRDefault="006102CC" w:rsidP="006102CC"/>
    <w:p w14:paraId="693EB36E" w14:textId="690C89F7" w:rsidR="003A23AF" w:rsidRDefault="003A23AF" w:rsidP="003A23AF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245F2">
        <w:rPr>
          <w:rFonts w:ascii="Arial" w:hAnsi="Arial" w:cs="Arial"/>
          <w:sz w:val="24"/>
          <w:szCs w:val="24"/>
        </w:rPr>
        <w:t xml:space="preserve">Respectfully submitted by: </w:t>
      </w:r>
      <w:r w:rsidR="00005374">
        <w:rPr>
          <w:rFonts w:ascii="Arial" w:hAnsi="Arial" w:cs="Arial"/>
          <w:sz w:val="24"/>
          <w:szCs w:val="24"/>
        </w:rPr>
        <w:t>Ernie Hernandez</w:t>
      </w:r>
      <w:r w:rsidR="00C17E7C">
        <w:rPr>
          <w:rFonts w:ascii="Arial" w:hAnsi="Arial" w:cs="Arial"/>
          <w:sz w:val="24"/>
          <w:szCs w:val="24"/>
        </w:rPr>
        <w:t>,</w:t>
      </w:r>
      <w:r w:rsidR="002A0CA6">
        <w:rPr>
          <w:rFonts w:ascii="Arial" w:hAnsi="Arial" w:cs="Arial"/>
          <w:sz w:val="24"/>
          <w:szCs w:val="24"/>
        </w:rPr>
        <w:t xml:space="preserve"> C</w:t>
      </w:r>
      <w:r w:rsidR="00C17E7C">
        <w:rPr>
          <w:rFonts w:ascii="Arial" w:hAnsi="Arial" w:cs="Arial"/>
          <w:sz w:val="24"/>
          <w:szCs w:val="24"/>
        </w:rPr>
        <w:t xml:space="preserve">ity </w:t>
      </w:r>
      <w:r w:rsidR="002A0CA6">
        <w:rPr>
          <w:rFonts w:ascii="Arial" w:hAnsi="Arial" w:cs="Arial"/>
          <w:sz w:val="24"/>
          <w:szCs w:val="24"/>
        </w:rPr>
        <w:t>Manager</w:t>
      </w:r>
    </w:p>
    <w:p w14:paraId="4EA11348" w14:textId="02ABE76A" w:rsidR="003A23AF" w:rsidRPr="00095617" w:rsidRDefault="003A23AF" w:rsidP="00095617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Recommended by: </w:t>
      </w:r>
      <w:r w:rsidRPr="008643E6">
        <w:rPr>
          <w:rFonts w:ascii="Arial" w:hAnsi="Arial" w:cs="Arial"/>
          <w:sz w:val="24"/>
          <w:szCs w:val="24"/>
        </w:rPr>
        <w:t>Lena Shumway</w:t>
      </w:r>
      <w:r>
        <w:rPr>
          <w:rFonts w:ascii="Arial" w:hAnsi="Arial" w:cs="Arial"/>
          <w:sz w:val="24"/>
          <w:szCs w:val="24"/>
        </w:rPr>
        <w:t xml:space="preserve">, </w:t>
      </w:r>
      <w:r w:rsidR="00C17E7C">
        <w:rPr>
          <w:rFonts w:ascii="Arial" w:hAnsi="Arial" w:cs="Arial"/>
          <w:sz w:val="24"/>
          <w:szCs w:val="24"/>
        </w:rPr>
        <w:t xml:space="preserve">Director of Administrative Services and </w:t>
      </w:r>
      <w:r>
        <w:rPr>
          <w:rFonts w:ascii="Arial" w:hAnsi="Arial" w:cs="Arial"/>
          <w:sz w:val="24"/>
          <w:szCs w:val="24"/>
        </w:rPr>
        <w:t>City Clerk</w:t>
      </w:r>
    </w:p>
    <w:p w14:paraId="146D9C4F" w14:textId="77777777" w:rsidR="003A23AF" w:rsidRDefault="003A23AF" w:rsidP="003A23AF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sz w:val="24"/>
          <w:szCs w:val="24"/>
        </w:rPr>
        <w:t>Reviewed by:</w:t>
      </w:r>
      <w:r>
        <w:rPr>
          <w:rFonts w:ascii="Arial" w:hAnsi="Arial" w:cs="Arial"/>
          <w:sz w:val="24"/>
          <w:szCs w:val="24"/>
        </w:rPr>
        <w:t xml:space="preserve">   </w:t>
      </w:r>
      <w:r w:rsidR="002A0CA6">
        <w:rPr>
          <w:rFonts w:ascii="Arial" w:hAnsi="Arial" w:cs="Arial"/>
          <w:sz w:val="24"/>
          <w:szCs w:val="24"/>
        </w:rPr>
        <w:t>Noel Tapia</w:t>
      </w:r>
      <w:r>
        <w:rPr>
          <w:rFonts w:ascii="Arial" w:hAnsi="Arial" w:cs="Arial"/>
          <w:sz w:val="24"/>
          <w:szCs w:val="24"/>
        </w:rPr>
        <w:t>, C</w:t>
      </w:r>
      <w:r w:rsidRPr="008643E6">
        <w:rPr>
          <w:rFonts w:ascii="Arial" w:hAnsi="Arial" w:cs="Arial"/>
          <w:sz w:val="24"/>
          <w:szCs w:val="24"/>
        </w:rPr>
        <w:t>ity Attorney</w:t>
      </w:r>
    </w:p>
    <w:p w14:paraId="4C122C6F" w14:textId="17D97AB1" w:rsidR="003A23AF" w:rsidRPr="00095617" w:rsidRDefault="003A23AF" w:rsidP="003A23AF">
      <w:pPr>
        <w:rPr>
          <w:rFonts w:ascii="Arial" w:hAnsi="Arial" w:cs="Arial"/>
          <w:sz w:val="24"/>
          <w:szCs w:val="24"/>
        </w:rPr>
      </w:pPr>
    </w:p>
    <w:p w14:paraId="0D44A016" w14:textId="040BEBDE" w:rsidR="00095617" w:rsidRDefault="00095617" w:rsidP="003A23AF">
      <w:pPr>
        <w:rPr>
          <w:rFonts w:ascii="Arial" w:hAnsi="Arial" w:cs="Arial"/>
          <w:sz w:val="24"/>
          <w:szCs w:val="24"/>
        </w:rPr>
      </w:pPr>
      <w:r w:rsidRPr="00095617">
        <w:rPr>
          <w:rFonts w:ascii="Arial" w:hAnsi="Arial" w:cs="Arial"/>
          <w:sz w:val="24"/>
          <w:szCs w:val="24"/>
        </w:rPr>
        <w:t xml:space="preserve">Attachment: </w:t>
      </w:r>
    </w:p>
    <w:p w14:paraId="58644B5C" w14:textId="1AABEC9B" w:rsidR="00095617" w:rsidRDefault="00095617" w:rsidP="003A23AF">
      <w:pPr>
        <w:rPr>
          <w:rFonts w:ascii="Arial" w:hAnsi="Arial" w:cs="Arial"/>
          <w:sz w:val="24"/>
          <w:szCs w:val="24"/>
        </w:rPr>
      </w:pPr>
    </w:p>
    <w:p w14:paraId="50A0A42A" w14:textId="22247AEF" w:rsidR="00095617" w:rsidRDefault="00095617" w:rsidP="00095617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</w:t>
      </w:r>
    </w:p>
    <w:p w14:paraId="6C8CDB05" w14:textId="782E6B74" w:rsidR="00095617" w:rsidRPr="00095617" w:rsidRDefault="00095617" w:rsidP="00095617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Certificate of Election</w:t>
      </w:r>
    </w:p>
    <w:p w14:paraId="7F3D8707" w14:textId="77777777" w:rsidR="00095617" w:rsidRPr="00095617" w:rsidRDefault="00095617" w:rsidP="003A23AF">
      <w:pPr>
        <w:rPr>
          <w:rFonts w:ascii="Arial" w:hAnsi="Arial" w:cs="Arial"/>
          <w:sz w:val="24"/>
          <w:szCs w:val="24"/>
        </w:rPr>
      </w:pPr>
    </w:p>
    <w:p w14:paraId="703F7ED4" w14:textId="77777777" w:rsidR="005119DB" w:rsidRPr="00095617" w:rsidRDefault="005119DB" w:rsidP="005119DB">
      <w:pPr>
        <w:pStyle w:val="Heading3"/>
        <w:rPr>
          <w:rFonts w:ascii="Arial" w:hAnsi="Arial" w:cs="Arial"/>
          <w:bCs/>
          <w:szCs w:val="24"/>
        </w:rPr>
      </w:pPr>
    </w:p>
    <w:p w14:paraId="4EF1896B" w14:textId="77777777" w:rsidR="00EC77F6" w:rsidRPr="00095617" w:rsidRDefault="00EC77F6" w:rsidP="002F6946">
      <w:pPr>
        <w:pStyle w:val="Heading3"/>
        <w:rPr>
          <w:rFonts w:ascii="Arial" w:hAnsi="Arial" w:cs="Arial"/>
          <w:szCs w:val="24"/>
        </w:rPr>
      </w:pPr>
    </w:p>
    <w:sectPr w:rsidR="00EC77F6" w:rsidRPr="00095617" w:rsidSect="0004250E">
      <w:footerReference w:type="even" r:id="rId8"/>
      <w:footerReference w:type="default" r:id="rId9"/>
      <w:pgSz w:w="12240" w:h="15840" w:code="1"/>
      <w:pgMar w:top="1080" w:right="1296" w:bottom="1080" w:left="1296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EF701" w14:textId="77777777" w:rsidR="00932694" w:rsidRDefault="00932694" w:rsidP="009011C0">
      <w:r>
        <w:separator/>
      </w:r>
    </w:p>
  </w:endnote>
  <w:endnote w:type="continuationSeparator" w:id="0">
    <w:p w14:paraId="4F66CBB5" w14:textId="77777777" w:rsidR="00932694" w:rsidRDefault="00932694" w:rsidP="0090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8D595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867591" w14:textId="77777777" w:rsidR="00681B17" w:rsidRDefault="00681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1ACA8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608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D991B5" w14:textId="77777777" w:rsidR="00681B17" w:rsidRDefault="00681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3D3A7" w14:textId="77777777" w:rsidR="00932694" w:rsidRDefault="00932694" w:rsidP="009011C0">
      <w:r>
        <w:separator/>
      </w:r>
    </w:p>
  </w:footnote>
  <w:footnote w:type="continuationSeparator" w:id="0">
    <w:p w14:paraId="3B41271A" w14:textId="77777777" w:rsidR="00932694" w:rsidRDefault="00932694" w:rsidP="00901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A0EA6"/>
    <w:multiLevelType w:val="hybridMultilevel"/>
    <w:tmpl w:val="48F8C2E2"/>
    <w:lvl w:ilvl="0" w:tplc="FC5C1C4C">
      <w:start w:val="1"/>
      <w:numFmt w:val="decimal"/>
      <w:lvlText w:val="%1."/>
      <w:lvlJc w:val="left"/>
      <w:pPr>
        <w:ind w:left="648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F228C"/>
    <w:multiLevelType w:val="hybridMultilevel"/>
    <w:tmpl w:val="201EA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60E4D"/>
    <w:multiLevelType w:val="hybridMultilevel"/>
    <w:tmpl w:val="E760F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A2B81"/>
    <w:multiLevelType w:val="hybridMultilevel"/>
    <w:tmpl w:val="7D92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4241A"/>
    <w:multiLevelType w:val="multilevel"/>
    <w:tmpl w:val="11C068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274C5401"/>
    <w:multiLevelType w:val="hybridMultilevel"/>
    <w:tmpl w:val="BC662DB4"/>
    <w:lvl w:ilvl="0" w:tplc="A4FAABB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91160"/>
    <w:multiLevelType w:val="hybridMultilevel"/>
    <w:tmpl w:val="78968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7475A01"/>
    <w:multiLevelType w:val="hybridMultilevel"/>
    <w:tmpl w:val="59D6B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067CE"/>
    <w:multiLevelType w:val="hybridMultilevel"/>
    <w:tmpl w:val="A6BCE3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45E45"/>
    <w:multiLevelType w:val="hybridMultilevel"/>
    <w:tmpl w:val="8B84C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30335"/>
    <w:multiLevelType w:val="hybridMultilevel"/>
    <w:tmpl w:val="78446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8075D4"/>
    <w:multiLevelType w:val="hybridMultilevel"/>
    <w:tmpl w:val="39920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00E8E"/>
    <w:multiLevelType w:val="hybridMultilevel"/>
    <w:tmpl w:val="97367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756E2"/>
    <w:multiLevelType w:val="hybridMultilevel"/>
    <w:tmpl w:val="DA6E5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96694429">
    <w:abstractNumId w:val="14"/>
  </w:num>
  <w:num w:numId="2" w16cid:durableId="824316473">
    <w:abstractNumId w:val="7"/>
  </w:num>
  <w:num w:numId="3" w16cid:durableId="1952782157">
    <w:abstractNumId w:val="8"/>
  </w:num>
  <w:num w:numId="4" w16cid:durableId="1985544547">
    <w:abstractNumId w:val="3"/>
  </w:num>
  <w:num w:numId="5" w16cid:durableId="596404142">
    <w:abstractNumId w:val="13"/>
  </w:num>
  <w:num w:numId="6" w16cid:durableId="123233784">
    <w:abstractNumId w:val="5"/>
  </w:num>
  <w:num w:numId="7" w16cid:durableId="453519773">
    <w:abstractNumId w:val="0"/>
  </w:num>
  <w:num w:numId="8" w16cid:durableId="1438598125">
    <w:abstractNumId w:val="2"/>
  </w:num>
  <w:num w:numId="9" w16cid:durableId="1730878971">
    <w:abstractNumId w:val="10"/>
  </w:num>
  <w:num w:numId="10" w16cid:durableId="1412121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6028776">
    <w:abstractNumId w:val="11"/>
  </w:num>
  <w:num w:numId="12" w16cid:durableId="1156726845">
    <w:abstractNumId w:val="12"/>
  </w:num>
  <w:num w:numId="13" w16cid:durableId="16462747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0428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8379350">
    <w:abstractNumId w:val="6"/>
  </w:num>
  <w:num w:numId="16" w16cid:durableId="1103956875">
    <w:abstractNumId w:val="4"/>
  </w:num>
  <w:num w:numId="17" w16cid:durableId="2042948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0MzC1MDawMLCwNLZU0lEKTi0uzszPAykwqQUAJB3QCywAAAA="/>
  </w:docVars>
  <w:rsids>
    <w:rsidRoot w:val="000B2690"/>
    <w:rsid w:val="00005374"/>
    <w:rsid w:val="0004250E"/>
    <w:rsid w:val="00045318"/>
    <w:rsid w:val="0007085C"/>
    <w:rsid w:val="00075D38"/>
    <w:rsid w:val="00085103"/>
    <w:rsid w:val="00085C0A"/>
    <w:rsid w:val="00092E55"/>
    <w:rsid w:val="00095617"/>
    <w:rsid w:val="000B2690"/>
    <w:rsid w:val="00123EF4"/>
    <w:rsid w:val="001240F0"/>
    <w:rsid w:val="00162D6D"/>
    <w:rsid w:val="00166D13"/>
    <w:rsid w:val="00180CE0"/>
    <w:rsid w:val="001C43AE"/>
    <w:rsid w:val="001D5550"/>
    <w:rsid w:val="001E6093"/>
    <w:rsid w:val="001F2F20"/>
    <w:rsid w:val="001F7C4F"/>
    <w:rsid w:val="00202A50"/>
    <w:rsid w:val="00203633"/>
    <w:rsid w:val="00210E75"/>
    <w:rsid w:val="0021402D"/>
    <w:rsid w:val="00222180"/>
    <w:rsid w:val="00230279"/>
    <w:rsid w:val="00252A82"/>
    <w:rsid w:val="00256C95"/>
    <w:rsid w:val="0026324B"/>
    <w:rsid w:val="002663C8"/>
    <w:rsid w:val="0028741E"/>
    <w:rsid w:val="002A0CA6"/>
    <w:rsid w:val="002A5B58"/>
    <w:rsid w:val="002B1A76"/>
    <w:rsid w:val="002C0EE4"/>
    <w:rsid w:val="002F0830"/>
    <w:rsid w:val="002F6946"/>
    <w:rsid w:val="00305EC8"/>
    <w:rsid w:val="00313ACD"/>
    <w:rsid w:val="00337076"/>
    <w:rsid w:val="00343AA3"/>
    <w:rsid w:val="00394D3C"/>
    <w:rsid w:val="00397BF7"/>
    <w:rsid w:val="00397ED4"/>
    <w:rsid w:val="003A23AF"/>
    <w:rsid w:val="003C5E92"/>
    <w:rsid w:val="003D17A1"/>
    <w:rsid w:val="00411CEC"/>
    <w:rsid w:val="004630A1"/>
    <w:rsid w:val="00466FD0"/>
    <w:rsid w:val="004B2729"/>
    <w:rsid w:val="004C23F9"/>
    <w:rsid w:val="004C2C28"/>
    <w:rsid w:val="004C619A"/>
    <w:rsid w:val="004D3294"/>
    <w:rsid w:val="004E0E0F"/>
    <w:rsid w:val="004F682F"/>
    <w:rsid w:val="005119DB"/>
    <w:rsid w:val="005179B7"/>
    <w:rsid w:val="00521FA7"/>
    <w:rsid w:val="005338A6"/>
    <w:rsid w:val="00540C2C"/>
    <w:rsid w:val="005458C2"/>
    <w:rsid w:val="005459BC"/>
    <w:rsid w:val="00550B30"/>
    <w:rsid w:val="00552034"/>
    <w:rsid w:val="00553C5E"/>
    <w:rsid w:val="005576D1"/>
    <w:rsid w:val="0057158D"/>
    <w:rsid w:val="00577B1F"/>
    <w:rsid w:val="005C2933"/>
    <w:rsid w:val="005E0059"/>
    <w:rsid w:val="005E16E5"/>
    <w:rsid w:val="005F4BBB"/>
    <w:rsid w:val="00604DF7"/>
    <w:rsid w:val="006102CC"/>
    <w:rsid w:val="0061534A"/>
    <w:rsid w:val="00621D74"/>
    <w:rsid w:val="00627FAF"/>
    <w:rsid w:val="00631666"/>
    <w:rsid w:val="006658EA"/>
    <w:rsid w:val="00667715"/>
    <w:rsid w:val="00681B17"/>
    <w:rsid w:val="006850F3"/>
    <w:rsid w:val="006A097D"/>
    <w:rsid w:val="006A55B8"/>
    <w:rsid w:val="006C3331"/>
    <w:rsid w:val="006D6A75"/>
    <w:rsid w:val="006E66D7"/>
    <w:rsid w:val="006F045E"/>
    <w:rsid w:val="006F5BB9"/>
    <w:rsid w:val="007107D6"/>
    <w:rsid w:val="007374E1"/>
    <w:rsid w:val="007452E5"/>
    <w:rsid w:val="007519AE"/>
    <w:rsid w:val="0077695F"/>
    <w:rsid w:val="00780EDE"/>
    <w:rsid w:val="007812B8"/>
    <w:rsid w:val="007A2B2D"/>
    <w:rsid w:val="007D3EA4"/>
    <w:rsid w:val="007E20F7"/>
    <w:rsid w:val="007F747D"/>
    <w:rsid w:val="00843EF7"/>
    <w:rsid w:val="008532A3"/>
    <w:rsid w:val="00861230"/>
    <w:rsid w:val="008643E6"/>
    <w:rsid w:val="0086767F"/>
    <w:rsid w:val="00874A11"/>
    <w:rsid w:val="00876A7E"/>
    <w:rsid w:val="0088263E"/>
    <w:rsid w:val="008A4D6F"/>
    <w:rsid w:val="008A5586"/>
    <w:rsid w:val="008C4C32"/>
    <w:rsid w:val="008C7748"/>
    <w:rsid w:val="008E7304"/>
    <w:rsid w:val="009011C0"/>
    <w:rsid w:val="00932694"/>
    <w:rsid w:val="0093746A"/>
    <w:rsid w:val="00953412"/>
    <w:rsid w:val="00973744"/>
    <w:rsid w:val="00975AA8"/>
    <w:rsid w:val="009A09B6"/>
    <w:rsid w:val="009A3138"/>
    <w:rsid w:val="009B450B"/>
    <w:rsid w:val="009B45A7"/>
    <w:rsid w:val="009E5D18"/>
    <w:rsid w:val="009F4E7B"/>
    <w:rsid w:val="00A04932"/>
    <w:rsid w:val="00A06870"/>
    <w:rsid w:val="00A3005A"/>
    <w:rsid w:val="00A61D2A"/>
    <w:rsid w:val="00A714EB"/>
    <w:rsid w:val="00A9608F"/>
    <w:rsid w:val="00A961C9"/>
    <w:rsid w:val="00AA3A38"/>
    <w:rsid w:val="00AC4473"/>
    <w:rsid w:val="00AC635B"/>
    <w:rsid w:val="00AD22B4"/>
    <w:rsid w:val="00AE5183"/>
    <w:rsid w:val="00B046BE"/>
    <w:rsid w:val="00B121AE"/>
    <w:rsid w:val="00B73D73"/>
    <w:rsid w:val="00B76FCB"/>
    <w:rsid w:val="00BB0171"/>
    <w:rsid w:val="00BB0A34"/>
    <w:rsid w:val="00BD2FF4"/>
    <w:rsid w:val="00BD6BA7"/>
    <w:rsid w:val="00BE23D2"/>
    <w:rsid w:val="00BE7902"/>
    <w:rsid w:val="00C00FAB"/>
    <w:rsid w:val="00C01A49"/>
    <w:rsid w:val="00C17E7C"/>
    <w:rsid w:val="00C245F2"/>
    <w:rsid w:val="00C54D71"/>
    <w:rsid w:val="00CA0FA0"/>
    <w:rsid w:val="00CD1016"/>
    <w:rsid w:val="00CE05B6"/>
    <w:rsid w:val="00CF10F4"/>
    <w:rsid w:val="00CF5FB5"/>
    <w:rsid w:val="00CF7E14"/>
    <w:rsid w:val="00D0278E"/>
    <w:rsid w:val="00D35CDC"/>
    <w:rsid w:val="00D5290E"/>
    <w:rsid w:val="00D55C31"/>
    <w:rsid w:val="00D701A6"/>
    <w:rsid w:val="00D74D4C"/>
    <w:rsid w:val="00D850C5"/>
    <w:rsid w:val="00D90A69"/>
    <w:rsid w:val="00DA4F8B"/>
    <w:rsid w:val="00DB4438"/>
    <w:rsid w:val="00DC0470"/>
    <w:rsid w:val="00DC1324"/>
    <w:rsid w:val="00DD7F9A"/>
    <w:rsid w:val="00DE41E8"/>
    <w:rsid w:val="00E0234F"/>
    <w:rsid w:val="00E234D0"/>
    <w:rsid w:val="00E3481B"/>
    <w:rsid w:val="00E519FD"/>
    <w:rsid w:val="00E7655F"/>
    <w:rsid w:val="00E85FB6"/>
    <w:rsid w:val="00E8630F"/>
    <w:rsid w:val="00E96F39"/>
    <w:rsid w:val="00EC6FBC"/>
    <w:rsid w:val="00EC77F6"/>
    <w:rsid w:val="00EE555F"/>
    <w:rsid w:val="00EE6521"/>
    <w:rsid w:val="00EE7F9E"/>
    <w:rsid w:val="00F17733"/>
    <w:rsid w:val="00F17B78"/>
    <w:rsid w:val="00F22E82"/>
    <w:rsid w:val="00F24592"/>
    <w:rsid w:val="00F414D3"/>
    <w:rsid w:val="00F678F1"/>
    <w:rsid w:val="00F97619"/>
    <w:rsid w:val="00FC5805"/>
    <w:rsid w:val="00FF60B1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D9B4"/>
  <w15:docId w15:val="{C97DBB5D-F2F2-4C85-AACE-5ABF8E7E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635B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635B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C635B"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2FF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2FF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2FF4"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B7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6F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27F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01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011C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01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1C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03633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313ACD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0A34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nhideWhenUsed/>
    <w:rsid w:val="0026324B"/>
    <w:rPr>
      <w:rFonts w:ascii="Univers (W1)" w:hAnsi="Univers (W1)"/>
      <w:sz w:val="24"/>
    </w:rPr>
  </w:style>
  <w:style w:type="character" w:customStyle="1" w:styleId="BodyText2Char">
    <w:name w:val="Body Text 2 Char"/>
    <w:basedOn w:val="DefaultParagraphFont"/>
    <w:link w:val="BodyText2"/>
    <w:rsid w:val="0026324B"/>
    <w:rPr>
      <w:rFonts w:ascii="Univers (W1)" w:hAnsi="Univers (W1)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119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19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ugano.OFFICE\Local%20Settings\Temporary%20Internet%20Files\Content.MSO\4390C0D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4390C0D0</Template>
  <TotalTime>45</TotalTime>
  <Pages>2</Pages>
  <Words>260</Words>
  <Characters>1427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LOMITA</vt:lpstr>
    </vt:vector>
  </TitlesOfParts>
  <Company>Micron Electronics, Inc.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LOMITA</dc:title>
  <dc:creator>ls</dc:creator>
  <cp:lastModifiedBy>Lena Shumway</cp:lastModifiedBy>
  <cp:revision>15</cp:revision>
  <cp:lastPrinted>2014-06-12T21:50:00Z</cp:lastPrinted>
  <dcterms:created xsi:type="dcterms:W3CDTF">2017-06-16T21:06:00Z</dcterms:created>
  <dcterms:modified xsi:type="dcterms:W3CDTF">2024-12-04T19:37:00Z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-760199336</vt:i4>
  </property>
  <property fmtid="{D5CDD505-2E9C-101B-9397-08002B2CF9AE}" pid="3" name="GrammarlyDocumentId">
    <vt:lpwstr>1e38b486954c101981e8d838475d161d7cad5c50c9db8d1db3e48c8b8d9bea96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2024-12-03T01:25:09Z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b3dbfa36-f268-4e8b-b420-7ce5cdc349d6</vt:lpwstr>
  </property>
  <property fmtid="{D5CDD505-2E9C-101B-9397-08002B2CF9AE}" pid="9" name="MSIP_Label_defa4170-0d19-0005-0004-bc88714345d2_ActionId">
    <vt:lpwstr>30a9da1e-941e-4797-a5b6-fd5177eafb44</vt:lpwstr>
  </property>
  <property fmtid="{D5CDD505-2E9C-101B-9397-08002B2CF9AE}" pid="10" name="MSIP_Label_defa4170-0d19-0005-0004-bc88714345d2_ContentBits">
    <vt:lpwstr>0</vt:lpwstr>
  </property>
</Properties>
</file>