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9A313" w14:textId="77777777" w:rsidR="006C3331" w:rsidRPr="008643E6" w:rsidRDefault="00FF7240" w:rsidP="00BB2FA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643E6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AAEA71" wp14:editId="6FF0B1A3">
                <wp:simplePos x="0" y="0"/>
                <wp:positionH relativeFrom="column">
                  <wp:posOffset>516890</wp:posOffset>
                </wp:positionH>
                <wp:positionV relativeFrom="paragraph">
                  <wp:posOffset>165735</wp:posOffset>
                </wp:positionV>
                <wp:extent cx="3003550" cy="676275"/>
                <wp:effectExtent l="0" t="0" r="2540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9A120" w14:textId="77777777" w:rsidR="00681B17" w:rsidRDefault="00681B17" w:rsidP="006C3331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D74D4C">
                              <w:rPr>
                                <w:b/>
                                <w:sz w:val="32"/>
                              </w:rPr>
                              <w:t xml:space="preserve">CITY OF </w:t>
                            </w:r>
                            <w:r w:rsidR="009E5D18">
                              <w:rPr>
                                <w:b/>
                                <w:sz w:val="32"/>
                              </w:rPr>
                              <w:t>COMMERCE</w:t>
                            </w:r>
                          </w:p>
                          <w:p w14:paraId="0A572730" w14:textId="77777777" w:rsidR="00681B17" w:rsidRDefault="009E5D18" w:rsidP="006C3331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32"/>
                              </w:rPr>
                              <w:t>AGENDA</w:t>
                            </w:r>
                            <w:r w:rsidR="00681B17">
                              <w:rPr>
                                <w:b/>
                                <w:sz w:val="32"/>
                              </w:rPr>
                              <w:t xml:space="preserve">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AEA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.7pt;margin-top:13.05pt;width:236.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" strokecolor="white [3212]">
                <v:textbox>
                  <w:txbxContent>
                    <w:p w14:paraId="5769A120" w14:textId="77777777" w:rsidR="00681B17" w:rsidRDefault="00681B17" w:rsidP="006C3331">
                      <w:pPr>
                        <w:jc w:val="center"/>
                        <w:rPr>
                          <w:sz w:val="32"/>
                        </w:rPr>
                      </w:pPr>
                      <w:r w:rsidRPr="00D74D4C">
                        <w:rPr>
                          <w:b/>
                          <w:sz w:val="32"/>
                        </w:rPr>
                        <w:t xml:space="preserve">CITY OF </w:t>
                      </w:r>
                      <w:r w:rsidR="009E5D18">
                        <w:rPr>
                          <w:b/>
                          <w:sz w:val="32"/>
                        </w:rPr>
                        <w:t>COMMERCE</w:t>
                      </w:r>
                    </w:p>
                    <w:p w14:paraId="0A572730" w14:textId="77777777" w:rsidR="00681B17" w:rsidRDefault="009E5D18" w:rsidP="006C3331">
                      <w:pPr>
                        <w:jc w:val="center"/>
                      </w:pPr>
                      <w:r>
                        <w:rPr>
                          <w:b/>
                          <w:sz w:val="32"/>
                        </w:rPr>
                        <w:t>AGENDA</w:t>
                      </w:r>
                      <w:r w:rsidR="00681B17">
                        <w:rPr>
                          <w:b/>
                          <w:sz w:val="32"/>
                        </w:rPr>
                        <w:t xml:space="preserve"> REPORT</w:t>
                      </w:r>
                    </w:p>
                  </w:txbxContent>
                </v:textbox>
              </v:shape>
            </w:pict>
          </mc:Fallback>
        </mc:AlternateContent>
      </w:r>
      <w:r w:rsidRPr="008643E6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FDBAA14" wp14:editId="2918C8D0">
            <wp:simplePos x="971550" y="457200"/>
            <wp:positionH relativeFrom="margin">
              <wp:align>left</wp:align>
            </wp:positionH>
            <wp:positionV relativeFrom="margin">
              <wp:align>top</wp:align>
            </wp:positionV>
            <wp:extent cx="1083945" cy="1095375"/>
            <wp:effectExtent l="0" t="0" r="1905" b="0"/>
            <wp:wrapSquare wrapText="bothSides"/>
            <wp:docPr id="3" name="Picture 3" descr="C:\Users\lshumway\AppData\Local\Microsoft\Windows\Temporary Internet Files\Content.Outlook\J3OZKXCF\Black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shumway\AppData\Local\Microsoft\Windows\Temporary Internet Files\Content.Outlook\J3OZKXCF\Black sea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181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3331" w:rsidRPr="008643E6">
        <w:rPr>
          <w:rFonts w:ascii="Arial" w:hAnsi="Arial" w:cs="Arial"/>
          <w:b/>
          <w:sz w:val="24"/>
          <w:szCs w:val="24"/>
        </w:rPr>
        <w:t xml:space="preserve">                    </w:t>
      </w:r>
    </w:p>
    <w:p w14:paraId="3DA1E9E4" w14:textId="77777777" w:rsidR="007374E1" w:rsidRPr="008643E6" w:rsidRDefault="007374E1" w:rsidP="00BB2FA3">
      <w:pPr>
        <w:pStyle w:val="Heading2"/>
        <w:spacing w:line="276" w:lineRule="auto"/>
        <w:ind w:left="7200"/>
        <w:jc w:val="both"/>
        <w:rPr>
          <w:rFonts w:ascii="Arial" w:hAnsi="Arial" w:cs="Arial"/>
          <w:szCs w:val="24"/>
        </w:rPr>
      </w:pPr>
    </w:p>
    <w:p w14:paraId="0796AF71" w14:textId="77777777" w:rsidR="007374E1" w:rsidRPr="008643E6" w:rsidRDefault="007374E1" w:rsidP="00BB2FA3">
      <w:pPr>
        <w:pStyle w:val="Heading2"/>
        <w:spacing w:line="276" w:lineRule="auto"/>
        <w:ind w:left="7200"/>
        <w:jc w:val="both"/>
        <w:rPr>
          <w:rFonts w:ascii="Arial" w:hAnsi="Arial" w:cs="Arial"/>
          <w:szCs w:val="24"/>
        </w:rPr>
      </w:pPr>
    </w:p>
    <w:p w14:paraId="3AD52CD6" w14:textId="77777777" w:rsidR="007374E1" w:rsidRPr="008643E6" w:rsidRDefault="007374E1" w:rsidP="00BB2FA3">
      <w:pPr>
        <w:pStyle w:val="Heading2"/>
        <w:spacing w:line="276" w:lineRule="auto"/>
        <w:ind w:left="7200"/>
        <w:jc w:val="both"/>
        <w:rPr>
          <w:rFonts w:ascii="Arial" w:hAnsi="Arial" w:cs="Arial"/>
          <w:szCs w:val="24"/>
        </w:rPr>
      </w:pPr>
    </w:p>
    <w:p w14:paraId="1F25DCB8" w14:textId="77777777" w:rsidR="007374E1" w:rsidRPr="008643E6" w:rsidRDefault="007374E1" w:rsidP="00BB2FA3">
      <w:pPr>
        <w:pStyle w:val="Heading2"/>
        <w:spacing w:line="276" w:lineRule="auto"/>
        <w:ind w:left="7200"/>
        <w:jc w:val="both"/>
        <w:rPr>
          <w:rFonts w:ascii="Arial" w:hAnsi="Arial" w:cs="Arial"/>
          <w:szCs w:val="24"/>
        </w:rPr>
      </w:pPr>
    </w:p>
    <w:p w14:paraId="0A91438E" w14:textId="77777777" w:rsidR="007374E1" w:rsidRPr="008643E6" w:rsidRDefault="007374E1" w:rsidP="00BB2FA3">
      <w:pPr>
        <w:pStyle w:val="Heading2"/>
        <w:spacing w:line="276" w:lineRule="auto"/>
        <w:ind w:left="7200"/>
        <w:jc w:val="both"/>
        <w:rPr>
          <w:rFonts w:ascii="Arial" w:hAnsi="Arial" w:cs="Arial"/>
          <w:szCs w:val="24"/>
        </w:rPr>
      </w:pPr>
    </w:p>
    <w:p w14:paraId="01D967B8" w14:textId="77777777" w:rsidR="00CF5FB5" w:rsidRPr="008643E6" w:rsidRDefault="00CF5FB5" w:rsidP="00BB2FA3">
      <w:pPr>
        <w:pStyle w:val="Heading2"/>
        <w:spacing w:line="276" w:lineRule="auto"/>
        <w:jc w:val="both"/>
        <w:rPr>
          <w:rFonts w:ascii="Arial" w:hAnsi="Arial" w:cs="Arial"/>
          <w:szCs w:val="24"/>
        </w:rPr>
      </w:pPr>
      <w:r w:rsidRPr="008643E6">
        <w:rPr>
          <w:rFonts w:ascii="Arial" w:hAnsi="Arial" w:cs="Arial"/>
          <w:b/>
          <w:szCs w:val="24"/>
        </w:rPr>
        <w:t>TO:</w:t>
      </w:r>
      <w:r w:rsidRPr="008643E6">
        <w:rPr>
          <w:rFonts w:ascii="Arial" w:hAnsi="Arial" w:cs="Arial"/>
          <w:szCs w:val="24"/>
        </w:rPr>
        <w:tab/>
        <w:t xml:space="preserve">     </w:t>
      </w:r>
      <w:r w:rsidRPr="008643E6">
        <w:rPr>
          <w:rFonts w:ascii="Arial" w:hAnsi="Arial" w:cs="Arial"/>
          <w:szCs w:val="24"/>
        </w:rPr>
        <w:tab/>
      </w:r>
      <w:r w:rsidR="00397BF7" w:rsidRPr="008643E6">
        <w:rPr>
          <w:rFonts w:ascii="Arial" w:hAnsi="Arial" w:cs="Arial"/>
          <w:szCs w:val="24"/>
        </w:rPr>
        <w:t xml:space="preserve">  </w:t>
      </w:r>
      <w:r w:rsidR="00397BF7" w:rsidRPr="008643E6">
        <w:rPr>
          <w:rFonts w:ascii="Arial" w:hAnsi="Arial" w:cs="Arial"/>
          <w:szCs w:val="24"/>
        </w:rPr>
        <w:tab/>
      </w:r>
      <w:r w:rsidR="009E5D18" w:rsidRPr="008643E6">
        <w:rPr>
          <w:rFonts w:ascii="Arial" w:hAnsi="Arial" w:cs="Arial"/>
          <w:szCs w:val="24"/>
        </w:rPr>
        <w:t>Honorable City Council</w:t>
      </w:r>
      <w:r w:rsidRPr="008643E6">
        <w:rPr>
          <w:rFonts w:ascii="Arial" w:hAnsi="Arial" w:cs="Arial"/>
          <w:szCs w:val="24"/>
        </w:rPr>
        <w:tab/>
      </w:r>
      <w:r w:rsidRPr="008643E6">
        <w:rPr>
          <w:rFonts w:ascii="Arial" w:hAnsi="Arial" w:cs="Arial"/>
          <w:szCs w:val="24"/>
        </w:rPr>
        <w:tab/>
      </w:r>
    </w:p>
    <w:p w14:paraId="0C6CBC1D" w14:textId="77777777" w:rsidR="00CF5FB5" w:rsidRPr="008643E6" w:rsidRDefault="00CF5FB5" w:rsidP="00BB2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27955D7" w14:textId="77777777" w:rsidR="00397BF7" w:rsidRPr="008643E6" w:rsidRDefault="00CF5FB5" w:rsidP="00BB2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643E6">
        <w:rPr>
          <w:rFonts w:ascii="Arial" w:hAnsi="Arial" w:cs="Arial"/>
          <w:b/>
          <w:sz w:val="24"/>
          <w:szCs w:val="24"/>
        </w:rPr>
        <w:t>FROM:</w:t>
      </w:r>
      <w:r w:rsidRPr="008643E6">
        <w:rPr>
          <w:rFonts w:ascii="Arial" w:hAnsi="Arial" w:cs="Arial"/>
          <w:b/>
          <w:sz w:val="24"/>
          <w:szCs w:val="24"/>
        </w:rPr>
        <w:tab/>
      </w:r>
      <w:r w:rsidR="00397BF7" w:rsidRPr="008643E6">
        <w:rPr>
          <w:rFonts w:ascii="Arial" w:hAnsi="Arial" w:cs="Arial"/>
          <w:b/>
          <w:sz w:val="24"/>
          <w:szCs w:val="24"/>
        </w:rPr>
        <w:t xml:space="preserve">  </w:t>
      </w:r>
      <w:r w:rsidR="00397BF7" w:rsidRPr="008643E6">
        <w:rPr>
          <w:rFonts w:ascii="Arial" w:hAnsi="Arial" w:cs="Arial"/>
          <w:b/>
          <w:sz w:val="24"/>
          <w:szCs w:val="24"/>
        </w:rPr>
        <w:tab/>
      </w:r>
      <w:r w:rsidR="009E5D18" w:rsidRPr="008643E6">
        <w:rPr>
          <w:rFonts w:ascii="Arial" w:hAnsi="Arial" w:cs="Arial"/>
          <w:sz w:val="24"/>
          <w:szCs w:val="24"/>
        </w:rPr>
        <w:t xml:space="preserve">City </w:t>
      </w:r>
      <w:r w:rsidR="006A5C06">
        <w:rPr>
          <w:rFonts w:ascii="Arial" w:hAnsi="Arial" w:cs="Arial"/>
          <w:sz w:val="24"/>
          <w:szCs w:val="24"/>
        </w:rPr>
        <w:t>Manager</w:t>
      </w:r>
    </w:p>
    <w:p w14:paraId="43DEF781" w14:textId="77777777" w:rsidR="00397BF7" w:rsidRPr="008643E6" w:rsidRDefault="00397BF7" w:rsidP="00BB2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BC9FBAF" w14:textId="77777777" w:rsidR="00CF10F4" w:rsidRPr="008643E6" w:rsidRDefault="009E5D18" w:rsidP="00BB2FA3">
      <w:pPr>
        <w:spacing w:line="276" w:lineRule="auto"/>
        <w:ind w:left="2160" w:hanging="2160"/>
        <w:jc w:val="both"/>
        <w:rPr>
          <w:rFonts w:ascii="Arial" w:hAnsi="Arial" w:cs="Arial"/>
          <w:sz w:val="24"/>
          <w:szCs w:val="24"/>
        </w:rPr>
      </w:pPr>
      <w:r w:rsidRPr="008643E6">
        <w:rPr>
          <w:rFonts w:ascii="Arial" w:hAnsi="Arial" w:cs="Arial"/>
          <w:b/>
          <w:caps/>
          <w:sz w:val="24"/>
          <w:szCs w:val="24"/>
        </w:rPr>
        <w:t>SUBJECT:</w:t>
      </w:r>
      <w:r w:rsidR="00CF10F4" w:rsidRPr="008643E6">
        <w:rPr>
          <w:rFonts w:ascii="Arial" w:hAnsi="Arial" w:cs="Arial"/>
          <w:b/>
          <w:caps/>
          <w:sz w:val="24"/>
          <w:szCs w:val="24"/>
        </w:rPr>
        <w:t xml:space="preserve">  </w:t>
      </w:r>
      <w:r w:rsidR="00CF10F4" w:rsidRPr="008643E6">
        <w:rPr>
          <w:rFonts w:ascii="Arial" w:hAnsi="Arial" w:cs="Arial"/>
          <w:b/>
          <w:caps/>
          <w:sz w:val="24"/>
          <w:szCs w:val="24"/>
        </w:rPr>
        <w:tab/>
      </w:r>
      <w:r w:rsidR="008643E6" w:rsidRPr="008643E6">
        <w:rPr>
          <w:rFonts w:ascii="Arial" w:hAnsi="Arial" w:cs="Arial"/>
          <w:sz w:val="24"/>
          <w:szCs w:val="24"/>
        </w:rPr>
        <w:t xml:space="preserve">Committee </w:t>
      </w:r>
      <w:r w:rsidR="001F2F20">
        <w:rPr>
          <w:rFonts w:ascii="Arial" w:hAnsi="Arial" w:cs="Arial"/>
          <w:sz w:val="24"/>
          <w:szCs w:val="24"/>
        </w:rPr>
        <w:t xml:space="preserve">and Commission </w:t>
      </w:r>
      <w:r w:rsidR="008643E6" w:rsidRPr="008643E6">
        <w:rPr>
          <w:rFonts w:ascii="Arial" w:hAnsi="Arial" w:cs="Arial"/>
          <w:sz w:val="24"/>
          <w:szCs w:val="24"/>
        </w:rPr>
        <w:t>Appointments</w:t>
      </w:r>
      <w:r w:rsidR="00D51639">
        <w:rPr>
          <w:rFonts w:ascii="Arial" w:hAnsi="Arial" w:cs="Arial"/>
          <w:sz w:val="24"/>
          <w:szCs w:val="24"/>
        </w:rPr>
        <w:t xml:space="preserve"> </w:t>
      </w:r>
    </w:p>
    <w:p w14:paraId="6EC95106" w14:textId="77777777" w:rsidR="008643E6" w:rsidRPr="008643E6" w:rsidRDefault="008643E6" w:rsidP="00BB2FA3">
      <w:pPr>
        <w:spacing w:line="276" w:lineRule="auto"/>
        <w:ind w:left="2160" w:hanging="2160"/>
        <w:jc w:val="both"/>
        <w:rPr>
          <w:rFonts w:ascii="Arial" w:hAnsi="Arial" w:cs="Arial"/>
          <w:sz w:val="24"/>
          <w:szCs w:val="24"/>
        </w:rPr>
      </w:pPr>
    </w:p>
    <w:p w14:paraId="3C3634F6" w14:textId="7E89A56D" w:rsidR="00CF10F4" w:rsidRPr="008643E6" w:rsidRDefault="00CF10F4" w:rsidP="00BB2FA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643E6">
        <w:rPr>
          <w:rFonts w:ascii="Arial" w:hAnsi="Arial" w:cs="Arial"/>
          <w:b/>
          <w:caps/>
          <w:sz w:val="24"/>
          <w:szCs w:val="24"/>
        </w:rPr>
        <w:t xml:space="preserve">Meeting Date: </w:t>
      </w:r>
      <w:r w:rsidRPr="008643E6">
        <w:rPr>
          <w:rFonts w:ascii="Arial" w:hAnsi="Arial" w:cs="Arial"/>
          <w:b/>
          <w:caps/>
          <w:sz w:val="24"/>
          <w:szCs w:val="24"/>
        </w:rPr>
        <w:tab/>
      </w:r>
      <w:r w:rsidR="00B43B51">
        <w:rPr>
          <w:rFonts w:ascii="Arial" w:hAnsi="Arial" w:cs="Arial"/>
          <w:sz w:val="24"/>
          <w:szCs w:val="24"/>
        </w:rPr>
        <w:t>July 13</w:t>
      </w:r>
      <w:r w:rsidR="00D80B96">
        <w:rPr>
          <w:rFonts w:ascii="Arial" w:hAnsi="Arial" w:cs="Arial"/>
          <w:sz w:val="24"/>
          <w:szCs w:val="24"/>
        </w:rPr>
        <w:t>, 20</w:t>
      </w:r>
      <w:r w:rsidR="006B4D48">
        <w:rPr>
          <w:rFonts w:ascii="Arial" w:hAnsi="Arial" w:cs="Arial"/>
          <w:sz w:val="24"/>
          <w:szCs w:val="24"/>
        </w:rPr>
        <w:t>2</w:t>
      </w:r>
      <w:r w:rsidR="00B43B51">
        <w:rPr>
          <w:rFonts w:ascii="Arial" w:hAnsi="Arial" w:cs="Arial"/>
          <w:sz w:val="24"/>
          <w:szCs w:val="24"/>
        </w:rPr>
        <w:t>2</w:t>
      </w:r>
    </w:p>
    <w:p w14:paraId="069A9CDC" w14:textId="77777777" w:rsidR="00CF10F4" w:rsidRPr="008643E6" w:rsidRDefault="00CF10F4" w:rsidP="00BB2FA3">
      <w:pPr>
        <w:pBdr>
          <w:bottom w:val="single" w:sz="4" w:space="1" w:color="auto"/>
        </w:pBd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4804F14" w14:textId="77777777" w:rsidR="00CF5FB5" w:rsidRPr="00EE6521" w:rsidRDefault="00CF5FB5" w:rsidP="00BB2FA3">
      <w:pPr>
        <w:spacing w:line="276" w:lineRule="auto"/>
        <w:ind w:left="1008" w:hanging="1008"/>
        <w:jc w:val="both"/>
        <w:rPr>
          <w:rFonts w:ascii="Arial" w:hAnsi="Arial" w:cs="Arial"/>
          <w:sz w:val="10"/>
          <w:szCs w:val="10"/>
        </w:rPr>
      </w:pPr>
    </w:p>
    <w:p w14:paraId="7966A414" w14:textId="77777777" w:rsidR="00AF603A" w:rsidRPr="00224B99" w:rsidRDefault="00AF603A" w:rsidP="00BB2FA3">
      <w:pPr>
        <w:pStyle w:val="Heading3"/>
        <w:spacing w:line="276" w:lineRule="auto"/>
        <w:jc w:val="both"/>
        <w:rPr>
          <w:rFonts w:ascii="Arial" w:hAnsi="Arial" w:cs="Arial"/>
          <w:szCs w:val="24"/>
        </w:rPr>
      </w:pPr>
    </w:p>
    <w:p w14:paraId="71B1902B" w14:textId="77777777" w:rsidR="00CF5FB5" w:rsidRPr="00224B99" w:rsidRDefault="00CF5FB5" w:rsidP="00BB2FA3">
      <w:pPr>
        <w:pStyle w:val="Heading3"/>
        <w:spacing w:line="276" w:lineRule="auto"/>
        <w:jc w:val="both"/>
        <w:rPr>
          <w:rFonts w:ascii="Arial" w:hAnsi="Arial" w:cs="Arial"/>
          <w:szCs w:val="24"/>
        </w:rPr>
      </w:pPr>
      <w:r w:rsidRPr="00224B99">
        <w:rPr>
          <w:rFonts w:ascii="Arial" w:hAnsi="Arial" w:cs="Arial"/>
          <w:szCs w:val="24"/>
        </w:rPr>
        <w:t>RECOMMENDATION</w:t>
      </w:r>
      <w:r w:rsidR="009E5D18" w:rsidRPr="00224B99">
        <w:rPr>
          <w:rFonts w:ascii="Arial" w:hAnsi="Arial" w:cs="Arial"/>
          <w:szCs w:val="24"/>
        </w:rPr>
        <w:t>:</w:t>
      </w:r>
    </w:p>
    <w:p w14:paraId="43F4BA08" w14:textId="77777777" w:rsidR="00397BF7" w:rsidRPr="00224B99" w:rsidRDefault="00397BF7" w:rsidP="00BB2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E919ADA" w14:textId="1757365C" w:rsidR="00CF5FB5" w:rsidRPr="00224B99" w:rsidRDefault="008643E6" w:rsidP="00BB2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4B99">
        <w:rPr>
          <w:rFonts w:ascii="Arial" w:hAnsi="Arial" w:cs="Arial"/>
          <w:sz w:val="24"/>
          <w:szCs w:val="24"/>
        </w:rPr>
        <w:t xml:space="preserve">Make </w:t>
      </w:r>
      <w:r w:rsidR="00ED7CC8">
        <w:rPr>
          <w:rFonts w:ascii="Arial" w:hAnsi="Arial" w:cs="Arial"/>
          <w:sz w:val="24"/>
          <w:szCs w:val="24"/>
        </w:rPr>
        <w:t>whatever</w:t>
      </w:r>
      <w:r w:rsidR="00456CDA" w:rsidRPr="00224B99">
        <w:rPr>
          <w:rFonts w:ascii="Arial" w:hAnsi="Arial" w:cs="Arial"/>
          <w:sz w:val="24"/>
          <w:szCs w:val="24"/>
        </w:rPr>
        <w:t xml:space="preserve"> appointment</w:t>
      </w:r>
      <w:r w:rsidR="0041356C">
        <w:rPr>
          <w:rFonts w:ascii="Arial" w:hAnsi="Arial" w:cs="Arial"/>
          <w:sz w:val="24"/>
          <w:szCs w:val="24"/>
        </w:rPr>
        <w:t>s</w:t>
      </w:r>
      <w:r w:rsidR="00ED7CC8">
        <w:rPr>
          <w:rFonts w:ascii="Arial" w:hAnsi="Arial" w:cs="Arial"/>
          <w:sz w:val="24"/>
          <w:szCs w:val="24"/>
        </w:rPr>
        <w:t xml:space="preserve"> or re-appointments deemed appropriate by the City Council.</w:t>
      </w:r>
    </w:p>
    <w:p w14:paraId="52EE5DC8" w14:textId="77777777" w:rsidR="008643E6" w:rsidRPr="00224B99" w:rsidRDefault="008643E6" w:rsidP="00BB2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D90B187" w14:textId="77777777" w:rsidR="008643E6" w:rsidRPr="00224B99" w:rsidRDefault="008643E6" w:rsidP="00BB2FA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24B99">
        <w:rPr>
          <w:rFonts w:ascii="Arial" w:hAnsi="Arial" w:cs="Arial"/>
          <w:b/>
          <w:sz w:val="24"/>
          <w:szCs w:val="24"/>
        </w:rPr>
        <w:t>ANALYSIS:</w:t>
      </w:r>
    </w:p>
    <w:p w14:paraId="52F742C9" w14:textId="77777777" w:rsidR="008643E6" w:rsidRPr="00224B99" w:rsidRDefault="008643E6" w:rsidP="00BB2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2CA0271" w14:textId="78C2D898" w:rsidR="008643E6" w:rsidRDefault="0040035B" w:rsidP="00BB2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E280D">
        <w:rPr>
          <w:rFonts w:ascii="Arial" w:hAnsi="Arial" w:cs="Arial"/>
          <w:sz w:val="24"/>
          <w:szCs w:val="24"/>
        </w:rPr>
        <w:t xml:space="preserve">Pursuant to Resolution No. </w:t>
      </w:r>
      <w:r w:rsidR="00021063">
        <w:rPr>
          <w:rFonts w:ascii="Arial" w:hAnsi="Arial" w:cs="Arial"/>
          <w:sz w:val="24"/>
          <w:szCs w:val="24"/>
        </w:rPr>
        <w:t>1</w:t>
      </w:r>
      <w:r w:rsidR="00B43B51">
        <w:rPr>
          <w:rFonts w:ascii="Arial" w:hAnsi="Arial" w:cs="Arial"/>
          <w:sz w:val="24"/>
          <w:szCs w:val="24"/>
        </w:rPr>
        <w:t>7</w:t>
      </w:r>
      <w:r w:rsidR="00021063">
        <w:rPr>
          <w:rFonts w:ascii="Arial" w:hAnsi="Arial" w:cs="Arial"/>
          <w:sz w:val="24"/>
          <w:szCs w:val="24"/>
        </w:rPr>
        <w:t>-11</w:t>
      </w:r>
      <w:r w:rsidR="00B43B51">
        <w:rPr>
          <w:rFonts w:ascii="Arial" w:hAnsi="Arial" w:cs="Arial"/>
          <w:sz w:val="24"/>
          <w:szCs w:val="24"/>
        </w:rPr>
        <w:t>6</w:t>
      </w:r>
      <w:r w:rsidR="001D02C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BE280D">
        <w:rPr>
          <w:rFonts w:ascii="Arial" w:hAnsi="Arial" w:cs="Arial"/>
          <w:sz w:val="24"/>
          <w:szCs w:val="24"/>
        </w:rPr>
        <w:t xml:space="preserve">each Councilmember makes one appointment to the various Commissions and Committees of the City, </w:t>
      </w:r>
      <w:r w:rsidR="00FE71B8">
        <w:rPr>
          <w:rFonts w:ascii="Arial" w:hAnsi="Arial" w:cs="Arial"/>
          <w:sz w:val="24"/>
          <w:szCs w:val="24"/>
        </w:rPr>
        <w:t xml:space="preserve">serving at the pleasure of, and subject to removal by, the appointing Councilmember, </w:t>
      </w:r>
      <w:r w:rsidRPr="00BE280D">
        <w:rPr>
          <w:rFonts w:ascii="Arial" w:hAnsi="Arial" w:cs="Arial"/>
          <w:sz w:val="24"/>
          <w:szCs w:val="24"/>
        </w:rPr>
        <w:t xml:space="preserve">with the terms of office of each appointee being for a period not to exceed two years, expiring at the next General Municipal Election.  </w:t>
      </w:r>
      <w:r w:rsidR="007E7CAC">
        <w:rPr>
          <w:rFonts w:ascii="Arial" w:hAnsi="Arial" w:cs="Arial"/>
          <w:sz w:val="24"/>
          <w:szCs w:val="24"/>
        </w:rPr>
        <w:t>The term of office shall continue until the appointment and qualification of successor appointees.  The entire Council makes appointmen</w:t>
      </w:r>
      <w:r w:rsidR="006B4D48">
        <w:rPr>
          <w:rFonts w:ascii="Arial" w:hAnsi="Arial" w:cs="Arial"/>
          <w:sz w:val="24"/>
          <w:szCs w:val="24"/>
        </w:rPr>
        <w:t xml:space="preserve">ts </w:t>
      </w:r>
      <w:r w:rsidR="006E46BB">
        <w:rPr>
          <w:rFonts w:ascii="Arial" w:hAnsi="Arial" w:cs="Arial"/>
          <w:sz w:val="24"/>
          <w:szCs w:val="24"/>
        </w:rPr>
        <w:t xml:space="preserve">to the Special Needs Commission and </w:t>
      </w:r>
      <w:r w:rsidR="006B4D48">
        <w:rPr>
          <w:rFonts w:ascii="Arial" w:hAnsi="Arial" w:cs="Arial"/>
          <w:sz w:val="24"/>
          <w:szCs w:val="24"/>
        </w:rPr>
        <w:t xml:space="preserve">of any </w:t>
      </w:r>
      <w:r w:rsidR="006E46BB">
        <w:rPr>
          <w:rFonts w:ascii="Arial" w:hAnsi="Arial" w:cs="Arial"/>
          <w:sz w:val="24"/>
          <w:szCs w:val="24"/>
        </w:rPr>
        <w:t xml:space="preserve">Commission with </w:t>
      </w:r>
      <w:r w:rsidR="006B4D48">
        <w:rPr>
          <w:rFonts w:ascii="Arial" w:hAnsi="Arial" w:cs="Arial"/>
          <w:sz w:val="24"/>
          <w:szCs w:val="24"/>
        </w:rPr>
        <w:t>six or more members</w:t>
      </w:r>
      <w:r w:rsidR="00ED7CC8">
        <w:rPr>
          <w:rFonts w:ascii="Arial" w:hAnsi="Arial" w:cs="Arial"/>
          <w:sz w:val="24"/>
          <w:szCs w:val="24"/>
        </w:rPr>
        <w:t xml:space="preserve"> upon a majority vote</w:t>
      </w:r>
      <w:r w:rsidR="006E46BB">
        <w:rPr>
          <w:rFonts w:ascii="Arial" w:hAnsi="Arial" w:cs="Arial"/>
          <w:sz w:val="24"/>
          <w:szCs w:val="24"/>
        </w:rPr>
        <w:t>, by appointing the sixth member, seventh member and so forth</w:t>
      </w:r>
      <w:r w:rsidR="007E7CAC">
        <w:rPr>
          <w:rFonts w:ascii="Arial" w:hAnsi="Arial" w:cs="Arial"/>
          <w:sz w:val="24"/>
          <w:szCs w:val="24"/>
        </w:rPr>
        <w:t xml:space="preserve">. </w:t>
      </w:r>
    </w:p>
    <w:p w14:paraId="4ACC98B2" w14:textId="77777777" w:rsidR="007E7CAC" w:rsidRDefault="007E7CAC" w:rsidP="00BB2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60AB105" w14:textId="688DA9A2" w:rsidR="007E7CAC" w:rsidRDefault="007E7CAC" w:rsidP="00BB2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is recommended that appointments</w:t>
      </w:r>
      <w:r w:rsidR="00B43B51">
        <w:rPr>
          <w:rFonts w:ascii="Arial" w:hAnsi="Arial" w:cs="Arial"/>
          <w:sz w:val="24"/>
          <w:szCs w:val="24"/>
        </w:rPr>
        <w:t>/re-appointments</w:t>
      </w:r>
      <w:r>
        <w:rPr>
          <w:rFonts w:ascii="Arial" w:hAnsi="Arial" w:cs="Arial"/>
          <w:sz w:val="24"/>
          <w:szCs w:val="24"/>
        </w:rPr>
        <w:t xml:space="preserve"> be made to the following: Commission and Committees: </w:t>
      </w:r>
      <w:r w:rsidR="00DD6B7A">
        <w:rPr>
          <w:rFonts w:ascii="Arial" w:hAnsi="Arial" w:cs="Arial"/>
          <w:sz w:val="24"/>
          <w:szCs w:val="24"/>
        </w:rPr>
        <w:t xml:space="preserve">Community Services Commission, Education Commission, Library Commission, Parks and Recreation Commission, Planning Commission, Senior Citizens Commission, </w:t>
      </w:r>
      <w:r w:rsidR="006E46BB">
        <w:rPr>
          <w:rFonts w:ascii="Arial" w:hAnsi="Arial" w:cs="Arial"/>
          <w:sz w:val="24"/>
          <w:szCs w:val="24"/>
        </w:rPr>
        <w:t xml:space="preserve">Special Needs Commission, </w:t>
      </w:r>
      <w:r w:rsidR="00DD6B7A">
        <w:rPr>
          <w:rFonts w:ascii="Arial" w:hAnsi="Arial" w:cs="Arial"/>
          <w:sz w:val="24"/>
          <w:szCs w:val="24"/>
        </w:rPr>
        <w:t xml:space="preserve">Traffic Commission, Youth Advisory Commission, Pageant Steering Committee, </w:t>
      </w:r>
      <w:r w:rsidR="00B43B51">
        <w:rPr>
          <w:rFonts w:ascii="Arial" w:hAnsi="Arial" w:cs="Arial"/>
          <w:sz w:val="24"/>
          <w:szCs w:val="24"/>
        </w:rPr>
        <w:t xml:space="preserve">and </w:t>
      </w:r>
      <w:r w:rsidR="00E71784">
        <w:rPr>
          <w:rFonts w:ascii="Arial" w:hAnsi="Arial" w:cs="Arial"/>
          <w:sz w:val="24"/>
          <w:szCs w:val="24"/>
        </w:rPr>
        <w:t>Measure AA Advisory Committee</w:t>
      </w:r>
      <w:r w:rsidR="00DD6B7A">
        <w:rPr>
          <w:rFonts w:ascii="Arial" w:hAnsi="Arial" w:cs="Arial"/>
          <w:sz w:val="24"/>
          <w:szCs w:val="24"/>
        </w:rPr>
        <w:t xml:space="preserve">.  </w:t>
      </w:r>
    </w:p>
    <w:p w14:paraId="0335C3D1" w14:textId="77777777" w:rsidR="00E15852" w:rsidRDefault="00E15852" w:rsidP="00BB2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0A5E8D7" w14:textId="77777777" w:rsidR="008643E6" w:rsidRPr="00224B99" w:rsidRDefault="008643E6" w:rsidP="00BB2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4B99">
        <w:rPr>
          <w:rFonts w:ascii="Arial" w:hAnsi="Arial" w:cs="Arial"/>
          <w:b/>
          <w:sz w:val="24"/>
          <w:szCs w:val="24"/>
        </w:rPr>
        <w:t>FISCAL IMPACT:</w:t>
      </w:r>
    </w:p>
    <w:p w14:paraId="37E257A0" w14:textId="77777777" w:rsidR="008643E6" w:rsidRPr="00224B99" w:rsidRDefault="008643E6" w:rsidP="00BB2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148659A" w14:textId="77777777" w:rsidR="008643E6" w:rsidRPr="00224B99" w:rsidRDefault="008643E6" w:rsidP="00BB2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4B99">
        <w:rPr>
          <w:rFonts w:ascii="Arial" w:hAnsi="Arial" w:cs="Arial"/>
          <w:sz w:val="24"/>
          <w:szCs w:val="24"/>
        </w:rPr>
        <w:t>This activity can be carried out without additional impact on the current operating budget.</w:t>
      </w:r>
    </w:p>
    <w:p w14:paraId="516E7B91" w14:textId="77777777" w:rsidR="008643E6" w:rsidRPr="008643E6" w:rsidRDefault="008643E6" w:rsidP="00BB2FA3">
      <w:pPr>
        <w:tabs>
          <w:tab w:val="left" w:pos="504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687537B" w14:textId="77777777" w:rsidR="00AF603A" w:rsidRPr="008643E6" w:rsidRDefault="00AF603A" w:rsidP="00BB2FA3">
      <w:pPr>
        <w:tabs>
          <w:tab w:val="left" w:pos="5400"/>
          <w:tab w:val="left" w:pos="57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643E6">
        <w:rPr>
          <w:rFonts w:ascii="Arial" w:hAnsi="Arial" w:cs="Arial"/>
          <w:sz w:val="24"/>
          <w:szCs w:val="24"/>
        </w:rPr>
        <w:t xml:space="preserve">Respectfully </w:t>
      </w:r>
      <w:r w:rsidR="00913F95">
        <w:rPr>
          <w:rFonts w:ascii="Arial" w:hAnsi="Arial" w:cs="Arial"/>
          <w:sz w:val="24"/>
          <w:szCs w:val="24"/>
        </w:rPr>
        <w:t xml:space="preserve">Submitted by: </w:t>
      </w:r>
      <w:r w:rsidR="00D80B96">
        <w:rPr>
          <w:rFonts w:ascii="Arial" w:hAnsi="Arial" w:cs="Arial"/>
          <w:sz w:val="24"/>
          <w:szCs w:val="24"/>
        </w:rPr>
        <w:t xml:space="preserve">Edgar </w:t>
      </w:r>
      <w:r w:rsidR="006A5C06">
        <w:rPr>
          <w:rFonts w:ascii="Arial" w:hAnsi="Arial" w:cs="Arial"/>
          <w:sz w:val="24"/>
          <w:szCs w:val="24"/>
        </w:rPr>
        <w:t xml:space="preserve">P. </w:t>
      </w:r>
      <w:r w:rsidR="00D80B96">
        <w:rPr>
          <w:rFonts w:ascii="Arial" w:hAnsi="Arial" w:cs="Arial"/>
          <w:sz w:val="24"/>
          <w:szCs w:val="24"/>
        </w:rPr>
        <w:t>Cisneros</w:t>
      </w:r>
      <w:r>
        <w:rPr>
          <w:rFonts w:ascii="Arial" w:hAnsi="Arial" w:cs="Arial"/>
          <w:sz w:val="24"/>
          <w:szCs w:val="24"/>
        </w:rPr>
        <w:t xml:space="preserve">, City </w:t>
      </w:r>
      <w:r w:rsidR="006A5C06">
        <w:rPr>
          <w:rFonts w:ascii="Arial" w:hAnsi="Arial" w:cs="Arial"/>
          <w:sz w:val="24"/>
          <w:szCs w:val="24"/>
        </w:rPr>
        <w:t>Manager</w:t>
      </w:r>
    </w:p>
    <w:p w14:paraId="609A408A" w14:textId="77777777" w:rsidR="00456CDA" w:rsidRDefault="008643E6" w:rsidP="00BB2FA3">
      <w:pPr>
        <w:tabs>
          <w:tab w:val="left" w:pos="5400"/>
          <w:tab w:val="left" w:pos="57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643E6">
        <w:rPr>
          <w:rFonts w:ascii="Arial" w:hAnsi="Arial" w:cs="Arial"/>
          <w:sz w:val="24"/>
          <w:szCs w:val="24"/>
        </w:rPr>
        <w:t>Recommended by:</w:t>
      </w:r>
      <w:r w:rsidR="00456CDA">
        <w:rPr>
          <w:rFonts w:ascii="Arial" w:hAnsi="Arial" w:cs="Arial"/>
          <w:sz w:val="24"/>
          <w:szCs w:val="24"/>
        </w:rPr>
        <w:t xml:space="preserve"> Lena Shumway, </w:t>
      </w:r>
      <w:r w:rsidR="00D80B96">
        <w:rPr>
          <w:rFonts w:ascii="Arial" w:hAnsi="Arial" w:cs="Arial"/>
          <w:sz w:val="24"/>
          <w:szCs w:val="24"/>
        </w:rPr>
        <w:t xml:space="preserve">Director of Administrative Services and </w:t>
      </w:r>
      <w:r w:rsidR="00456CDA">
        <w:rPr>
          <w:rFonts w:ascii="Arial" w:hAnsi="Arial" w:cs="Arial"/>
          <w:sz w:val="24"/>
          <w:szCs w:val="24"/>
        </w:rPr>
        <w:t>City Clerk</w:t>
      </w:r>
    </w:p>
    <w:sectPr w:rsidR="00456CDA" w:rsidSect="009E7849">
      <w:footerReference w:type="even" r:id="rId8"/>
      <w:footerReference w:type="default" r:id="rId9"/>
      <w:pgSz w:w="12240" w:h="15840" w:code="1"/>
      <w:pgMar w:top="720" w:right="1296" w:bottom="1296" w:left="129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9F0C5" w14:textId="77777777" w:rsidR="008D4925" w:rsidRDefault="008D4925" w:rsidP="009011C0">
      <w:r>
        <w:separator/>
      </w:r>
    </w:p>
  </w:endnote>
  <w:endnote w:type="continuationSeparator" w:id="0">
    <w:p w14:paraId="58A52DF7" w14:textId="77777777" w:rsidR="008D4925" w:rsidRDefault="008D4925" w:rsidP="00901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D38A8" w14:textId="77777777" w:rsidR="00681B17" w:rsidRDefault="00681B17" w:rsidP="00DD7F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4336C23" w14:textId="77777777" w:rsidR="00681B17" w:rsidRDefault="00681B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4E39C" w14:textId="77777777" w:rsidR="00681B17" w:rsidRDefault="00681B17" w:rsidP="00DD7F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3B51">
      <w:rPr>
        <w:rStyle w:val="PageNumber"/>
        <w:noProof/>
      </w:rPr>
      <w:t>1</w:t>
    </w:r>
    <w:r>
      <w:rPr>
        <w:rStyle w:val="PageNumber"/>
      </w:rPr>
      <w:fldChar w:fldCharType="end"/>
    </w:r>
  </w:p>
  <w:p w14:paraId="7ADCC1D8" w14:textId="77777777" w:rsidR="00681B17" w:rsidRDefault="00681B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A175F" w14:textId="77777777" w:rsidR="008D4925" w:rsidRDefault="008D4925" w:rsidP="009011C0">
      <w:r>
        <w:separator/>
      </w:r>
    </w:p>
  </w:footnote>
  <w:footnote w:type="continuationSeparator" w:id="0">
    <w:p w14:paraId="49D210B5" w14:textId="77777777" w:rsidR="008D4925" w:rsidRDefault="008D4925" w:rsidP="00901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39B8"/>
    <w:multiLevelType w:val="hybridMultilevel"/>
    <w:tmpl w:val="72E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F228C"/>
    <w:multiLevelType w:val="hybridMultilevel"/>
    <w:tmpl w:val="201EA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60E4D"/>
    <w:multiLevelType w:val="hybridMultilevel"/>
    <w:tmpl w:val="E760F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4241A"/>
    <w:multiLevelType w:val="multilevel"/>
    <w:tmpl w:val="11C0680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" w15:restartNumberingAfterBreak="0">
    <w:nsid w:val="32691160"/>
    <w:multiLevelType w:val="hybridMultilevel"/>
    <w:tmpl w:val="78968C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7475A01"/>
    <w:multiLevelType w:val="hybridMultilevel"/>
    <w:tmpl w:val="59D6B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B00E8E"/>
    <w:multiLevelType w:val="hybridMultilevel"/>
    <w:tmpl w:val="97367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D756E2"/>
    <w:multiLevelType w:val="hybridMultilevel"/>
    <w:tmpl w:val="DA6E5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39591454">
    <w:abstractNumId w:val="7"/>
  </w:num>
  <w:num w:numId="2" w16cid:durableId="508057351">
    <w:abstractNumId w:val="4"/>
  </w:num>
  <w:num w:numId="3" w16cid:durableId="26876830">
    <w:abstractNumId w:val="5"/>
  </w:num>
  <w:num w:numId="4" w16cid:durableId="928854901">
    <w:abstractNumId w:val="2"/>
  </w:num>
  <w:num w:numId="5" w16cid:durableId="995375729">
    <w:abstractNumId w:val="6"/>
  </w:num>
  <w:num w:numId="6" w16cid:durableId="1803306538">
    <w:abstractNumId w:val="3"/>
  </w:num>
  <w:num w:numId="7" w16cid:durableId="531266114">
    <w:abstractNumId w:val="0"/>
  </w:num>
  <w:num w:numId="8" w16cid:durableId="1217160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SyNDe3NLcEImMTAyUdpeDU4uLM/DyQAqNaACTPubssAAAA"/>
  </w:docVars>
  <w:rsids>
    <w:rsidRoot w:val="000B2690"/>
    <w:rsid w:val="00000591"/>
    <w:rsid w:val="00021063"/>
    <w:rsid w:val="00045318"/>
    <w:rsid w:val="0007085C"/>
    <w:rsid w:val="00075A7E"/>
    <w:rsid w:val="00075D38"/>
    <w:rsid w:val="00085C0A"/>
    <w:rsid w:val="00092E55"/>
    <w:rsid w:val="000B0CB8"/>
    <w:rsid w:val="000B2690"/>
    <w:rsid w:val="000F2CE4"/>
    <w:rsid w:val="00101204"/>
    <w:rsid w:val="00162D6D"/>
    <w:rsid w:val="00166D13"/>
    <w:rsid w:val="00180CE0"/>
    <w:rsid w:val="001C3D8E"/>
    <w:rsid w:val="001C43AE"/>
    <w:rsid w:val="001D02C0"/>
    <w:rsid w:val="001D5550"/>
    <w:rsid w:val="001E6093"/>
    <w:rsid w:val="001F2F20"/>
    <w:rsid w:val="001F7C4F"/>
    <w:rsid w:val="00202A50"/>
    <w:rsid w:val="00203633"/>
    <w:rsid w:val="00210E75"/>
    <w:rsid w:val="00222180"/>
    <w:rsid w:val="00224B99"/>
    <w:rsid w:val="00230279"/>
    <w:rsid w:val="00252A82"/>
    <w:rsid w:val="00256C95"/>
    <w:rsid w:val="0026324B"/>
    <w:rsid w:val="002663C8"/>
    <w:rsid w:val="0027688A"/>
    <w:rsid w:val="002A5B58"/>
    <w:rsid w:val="002C0EE4"/>
    <w:rsid w:val="002F0830"/>
    <w:rsid w:val="00305EC8"/>
    <w:rsid w:val="00313ACD"/>
    <w:rsid w:val="00315571"/>
    <w:rsid w:val="00334279"/>
    <w:rsid w:val="00337076"/>
    <w:rsid w:val="00343AA3"/>
    <w:rsid w:val="00396080"/>
    <w:rsid w:val="00397BF7"/>
    <w:rsid w:val="003E73A7"/>
    <w:rsid w:val="0040035B"/>
    <w:rsid w:val="00411CEC"/>
    <w:rsid w:val="0041356C"/>
    <w:rsid w:val="004255BD"/>
    <w:rsid w:val="00430A59"/>
    <w:rsid w:val="00456CDA"/>
    <w:rsid w:val="004630A1"/>
    <w:rsid w:val="00466FD0"/>
    <w:rsid w:val="004B2729"/>
    <w:rsid w:val="004C23F9"/>
    <w:rsid w:val="004C2C28"/>
    <w:rsid w:val="004C619A"/>
    <w:rsid w:val="004D3294"/>
    <w:rsid w:val="004E0E0F"/>
    <w:rsid w:val="004E1893"/>
    <w:rsid w:val="004E461B"/>
    <w:rsid w:val="004F682F"/>
    <w:rsid w:val="004F75FD"/>
    <w:rsid w:val="00533D81"/>
    <w:rsid w:val="00537EA5"/>
    <w:rsid w:val="00540C2C"/>
    <w:rsid w:val="005459BC"/>
    <w:rsid w:val="00550B30"/>
    <w:rsid w:val="00552034"/>
    <w:rsid w:val="00553C5E"/>
    <w:rsid w:val="005576D1"/>
    <w:rsid w:val="005660F1"/>
    <w:rsid w:val="0057158D"/>
    <w:rsid w:val="00577B1F"/>
    <w:rsid w:val="005A02E0"/>
    <w:rsid w:val="005B3AC5"/>
    <w:rsid w:val="005C2933"/>
    <w:rsid w:val="005E0059"/>
    <w:rsid w:val="005E16E5"/>
    <w:rsid w:val="005F170D"/>
    <w:rsid w:val="005F4BBB"/>
    <w:rsid w:val="0061534A"/>
    <w:rsid w:val="00621D74"/>
    <w:rsid w:val="00627FAF"/>
    <w:rsid w:val="00646BA2"/>
    <w:rsid w:val="006658EA"/>
    <w:rsid w:val="00681B17"/>
    <w:rsid w:val="006850F3"/>
    <w:rsid w:val="006A097D"/>
    <w:rsid w:val="006A55B8"/>
    <w:rsid w:val="006A5C06"/>
    <w:rsid w:val="006B4D48"/>
    <w:rsid w:val="006C3331"/>
    <w:rsid w:val="006D6A75"/>
    <w:rsid w:val="006E46BB"/>
    <w:rsid w:val="006F5BB9"/>
    <w:rsid w:val="00717889"/>
    <w:rsid w:val="007374E1"/>
    <w:rsid w:val="007452E5"/>
    <w:rsid w:val="007519AE"/>
    <w:rsid w:val="007812B8"/>
    <w:rsid w:val="00794EAB"/>
    <w:rsid w:val="007A2B2D"/>
    <w:rsid w:val="007C2F09"/>
    <w:rsid w:val="007E20F7"/>
    <w:rsid w:val="007E5500"/>
    <w:rsid w:val="007E7CAC"/>
    <w:rsid w:val="007F747D"/>
    <w:rsid w:val="008239EF"/>
    <w:rsid w:val="00832105"/>
    <w:rsid w:val="00843EF7"/>
    <w:rsid w:val="00861230"/>
    <w:rsid w:val="008643E6"/>
    <w:rsid w:val="0086767F"/>
    <w:rsid w:val="008760DA"/>
    <w:rsid w:val="00876A7E"/>
    <w:rsid w:val="0088107D"/>
    <w:rsid w:val="0088263E"/>
    <w:rsid w:val="008A4D6F"/>
    <w:rsid w:val="008C4C32"/>
    <w:rsid w:val="008C7748"/>
    <w:rsid w:val="008D4925"/>
    <w:rsid w:val="008E7304"/>
    <w:rsid w:val="009011C0"/>
    <w:rsid w:val="00903D52"/>
    <w:rsid w:val="00913F95"/>
    <w:rsid w:val="00953412"/>
    <w:rsid w:val="0095770E"/>
    <w:rsid w:val="00973744"/>
    <w:rsid w:val="00975AA8"/>
    <w:rsid w:val="009A09B6"/>
    <w:rsid w:val="009A3138"/>
    <w:rsid w:val="009B450B"/>
    <w:rsid w:val="009B45A7"/>
    <w:rsid w:val="009D4606"/>
    <w:rsid w:val="009E5D18"/>
    <w:rsid w:val="009E7849"/>
    <w:rsid w:val="00A04932"/>
    <w:rsid w:val="00A06870"/>
    <w:rsid w:val="00A3005A"/>
    <w:rsid w:val="00A5474B"/>
    <w:rsid w:val="00A61D2A"/>
    <w:rsid w:val="00A714EB"/>
    <w:rsid w:val="00A961C9"/>
    <w:rsid w:val="00AC4473"/>
    <w:rsid w:val="00AC635B"/>
    <w:rsid w:val="00AD22B4"/>
    <w:rsid w:val="00AD2330"/>
    <w:rsid w:val="00AE3556"/>
    <w:rsid w:val="00AF603A"/>
    <w:rsid w:val="00B046BE"/>
    <w:rsid w:val="00B121AE"/>
    <w:rsid w:val="00B43B51"/>
    <w:rsid w:val="00B73D73"/>
    <w:rsid w:val="00B76FCB"/>
    <w:rsid w:val="00B973B6"/>
    <w:rsid w:val="00BB0171"/>
    <w:rsid w:val="00BB0A34"/>
    <w:rsid w:val="00BB2FA3"/>
    <w:rsid w:val="00BB4DBC"/>
    <w:rsid w:val="00BD2FF4"/>
    <w:rsid w:val="00BD69B8"/>
    <w:rsid w:val="00BD6BA7"/>
    <w:rsid w:val="00BE7902"/>
    <w:rsid w:val="00C01A49"/>
    <w:rsid w:val="00C54D71"/>
    <w:rsid w:val="00C625BD"/>
    <w:rsid w:val="00C726E4"/>
    <w:rsid w:val="00C97E72"/>
    <w:rsid w:val="00CA0FA0"/>
    <w:rsid w:val="00CE12A1"/>
    <w:rsid w:val="00CF10F4"/>
    <w:rsid w:val="00CF5FB5"/>
    <w:rsid w:val="00D51639"/>
    <w:rsid w:val="00D5290E"/>
    <w:rsid w:val="00D701A6"/>
    <w:rsid w:val="00D74D4C"/>
    <w:rsid w:val="00D80B96"/>
    <w:rsid w:val="00D850C5"/>
    <w:rsid w:val="00D90A69"/>
    <w:rsid w:val="00DA4F8B"/>
    <w:rsid w:val="00DC1324"/>
    <w:rsid w:val="00DD6B7A"/>
    <w:rsid w:val="00DD7F9A"/>
    <w:rsid w:val="00DE41E8"/>
    <w:rsid w:val="00E0234F"/>
    <w:rsid w:val="00E15852"/>
    <w:rsid w:val="00E234D0"/>
    <w:rsid w:val="00E3481B"/>
    <w:rsid w:val="00E519FD"/>
    <w:rsid w:val="00E71784"/>
    <w:rsid w:val="00E85FB6"/>
    <w:rsid w:val="00E8630F"/>
    <w:rsid w:val="00E95AB1"/>
    <w:rsid w:val="00E96F39"/>
    <w:rsid w:val="00EC6FBC"/>
    <w:rsid w:val="00EC77F6"/>
    <w:rsid w:val="00ED7CC8"/>
    <w:rsid w:val="00EE555F"/>
    <w:rsid w:val="00EE6521"/>
    <w:rsid w:val="00EE7F9E"/>
    <w:rsid w:val="00F17733"/>
    <w:rsid w:val="00F17B78"/>
    <w:rsid w:val="00F2262A"/>
    <w:rsid w:val="00F24592"/>
    <w:rsid w:val="00F414D3"/>
    <w:rsid w:val="00F452F6"/>
    <w:rsid w:val="00F678F1"/>
    <w:rsid w:val="00F82DFB"/>
    <w:rsid w:val="00FE71B8"/>
    <w:rsid w:val="00FF60B1"/>
    <w:rsid w:val="00FF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4A532B"/>
  <w15:docId w15:val="{FFC293D6-537D-47C8-A0CE-CA5D527D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35B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C635B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C635B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C635B"/>
    <w:pPr>
      <w:keepNext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D2FF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D2FF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D2FF4"/>
    <w:rPr>
      <w:rFonts w:ascii="Cambria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rsid w:val="00B76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76FC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627F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9011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011C0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011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011C0"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03633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313ACD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0A34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unhideWhenUsed/>
    <w:rsid w:val="0026324B"/>
    <w:rPr>
      <w:rFonts w:ascii="Univers (W1)" w:hAnsi="Univers (W1)"/>
      <w:sz w:val="24"/>
    </w:rPr>
  </w:style>
  <w:style w:type="character" w:customStyle="1" w:styleId="BodyText2Char">
    <w:name w:val="Body Text 2 Char"/>
    <w:basedOn w:val="DefaultParagraphFont"/>
    <w:link w:val="BodyText2"/>
    <w:rsid w:val="0026324B"/>
    <w:rPr>
      <w:rFonts w:ascii="Univers (W1)" w:hAnsi="Univers (W1)"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7688A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7688A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sugano.OFFICE\Local%20Settings\Temporary%20Internet%20Files\Content.MSO\4390C0D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4390C0D0</Template>
  <TotalTime>13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LOMITA</vt:lpstr>
    </vt:vector>
  </TitlesOfParts>
  <Company>Micron Electronics, Inc.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LOMITA</dc:title>
  <dc:creator>ls</dc:creator>
  <cp:lastModifiedBy>Edgar Cisneros</cp:lastModifiedBy>
  <cp:revision>14</cp:revision>
  <cp:lastPrinted>2014-06-12T21:50:00Z</cp:lastPrinted>
  <dcterms:created xsi:type="dcterms:W3CDTF">2015-03-19T19:35:00Z</dcterms:created>
  <dcterms:modified xsi:type="dcterms:W3CDTF">2022-07-06T21:23:00Z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-760199336</vt:i4>
  </property>
</Properties>
</file>